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689" w:type="dxa"/>
        <w:tblInd w:w="28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040"/>
        <w:gridCol w:w="4599"/>
        <w:gridCol w:w="50"/>
      </w:tblGrid>
      <w:tr w:rsidR="007E4268" w14:paraId="6A498459" w14:textId="77777777">
        <w:tblPrEx>
          <w:tblCellMar>
            <w:top w:w="0" w:type="dxa"/>
            <w:bottom w:w="0" w:type="dxa"/>
          </w:tblCellMar>
        </w:tblPrEx>
        <w:trPr>
          <w:trHeight w:val="708"/>
        </w:trPr>
        <w:tc>
          <w:tcPr>
            <w:tcW w:w="968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3D4A6676" w14:textId="77777777" w:rsidR="007E4268" w:rsidRDefault="00000000">
            <w:r>
              <w:rPr>
                <w:rFonts w:ascii="文鼎粗隸" w:eastAsia="文鼎粗隸" w:hAnsi="文鼎粗隸"/>
                <w:noProof/>
                <w:sz w:val="32"/>
                <w:szCs w:val="32"/>
              </w:rPr>
              <w:drawing>
                <wp:inline distT="0" distB="0" distL="0" distR="0" wp14:anchorId="75FC5903" wp14:editId="6CEFAE5D">
                  <wp:extent cx="6115049" cy="1123953"/>
                  <wp:effectExtent l="0" t="0" r="1" b="0"/>
                  <wp:docPr id="1" name="圖片 1" descr="1762824879738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6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115049" cy="112395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  <a:prstDash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E4268" w14:paraId="0E872AC7" w14:textId="77777777">
        <w:tblPrEx>
          <w:tblCellMar>
            <w:top w:w="0" w:type="dxa"/>
            <w:bottom w:w="0" w:type="dxa"/>
          </w:tblCellMar>
        </w:tblPrEx>
        <w:trPr>
          <w:trHeight w:val="700"/>
        </w:trPr>
        <w:tc>
          <w:tcPr>
            <w:tcW w:w="968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21672F1D" w14:textId="77777777" w:rsidR="007E4268" w:rsidRDefault="00000000">
            <w:pPr>
              <w:spacing w:line="480" w:lineRule="auto"/>
            </w:pPr>
            <w:r>
              <w:rPr>
                <w:rFonts w:ascii="標楷體" w:eastAsia="標楷體" w:hAnsi="標楷體"/>
              </w:rPr>
              <w:t>活動主題：</w:t>
            </w:r>
          </w:p>
        </w:tc>
      </w:tr>
      <w:tr w:rsidR="007E4268" w14:paraId="14A8A9D3" w14:textId="77777777">
        <w:tblPrEx>
          <w:tblCellMar>
            <w:top w:w="0" w:type="dxa"/>
            <w:bottom w:w="0" w:type="dxa"/>
          </w:tblCellMar>
        </w:tblPrEx>
        <w:trPr>
          <w:trHeight w:val="3560"/>
        </w:trPr>
        <w:tc>
          <w:tcPr>
            <w:tcW w:w="5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7280D374" w14:textId="77777777" w:rsidR="007E4268" w:rsidRDefault="007E4268">
            <w:pPr>
              <w:jc w:val="center"/>
            </w:pPr>
          </w:p>
        </w:tc>
        <w:tc>
          <w:tcPr>
            <w:tcW w:w="45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533D0E10" w14:textId="77777777" w:rsidR="007E4268" w:rsidRDefault="007E4268">
            <w:pPr>
              <w:jc w:val="center"/>
            </w:pPr>
          </w:p>
        </w:tc>
        <w:tc>
          <w:tcPr>
            <w:tcW w:w="5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68515EA4" w14:textId="77777777" w:rsidR="007E4268" w:rsidRDefault="007E4268">
            <w:pPr>
              <w:jc w:val="center"/>
            </w:pPr>
          </w:p>
        </w:tc>
      </w:tr>
      <w:tr w:rsidR="007E4268" w14:paraId="3A004162" w14:textId="77777777">
        <w:tblPrEx>
          <w:tblCellMar>
            <w:top w:w="0" w:type="dxa"/>
            <w:bottom w:w="0" w:type="dxa"/>
          </w:tblCellMar>
        </w:tblPrEx>
        <w:trPr>
          <w:trHeight w:val="535"/>
        </w:trPr>
        <w:tc>
          <w:tcPr>
            <w:tcW w:w="5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2587BAE0" w14:textId="77777777" w:rsidR="007E4268" w:rsidRDefault="00000000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圖片說明：</w:t>
            </w:r>
          </w:p>
        </w:tc>
        <w:tc>
          <w:tcPr>
            <w:tcW w:w="45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6318F831" w14:textId="77777777" w:rsidR="007E4268" w:rsidRDefault="00000000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圖片說明：</w:t>
            </w:r>
          </w:p>
        </w:tc>
        <w:tc>
          <w:tcPr>
            <w:tcW w:w="5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4FF66151" w14:textId="77777777" w:rsidR="007E4268" w:rsidRDefault="007E4268">
            <w:pPr>
              <w:rPr>
                <w:rFonts w:ascii="標楷體" w:eastAsia="標楷體" w:hAnsi="標楷體"/>
              </w:rPr>
            </w:pPr>
          </w:p>
        </w:tc>
      </w:tr>
      <w:tr w:rsidR="007E4268" w14:paraId="52252844" w14:textId="77777777">
        <w:tblPrEx>
          <w:tblCellMar>
            <w:top w:w="0" w:type="dxa"/>
            <w:bottom w:w="0" w:type="dxa"/>
          </w:tblCellMar>
        </w:tblPrEx>
        <w:trPr>
          <w:trHeight w:val="4125"/>
        </w:trPr>
        <w:tc>
          <w:tcPr>
            <w:tcW w:w="5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36D92817" w14:textId="77777777" w:rsidR="007E4268" w:rsidRDefault="007E4268"/>
        </w:tc>
        <w:tc>
          <w:tcPr>
            <w:tcW w:w="45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43E3CBE1" w14:textId="77777777" w:rsidR="007E4268" w:rsidRDefault="007E4268">
            <w:pPr>
              <w:spacing w:line="360" w:lineRule="auto"/>
              <w:jc w:val="center"/>
            </w:pPr>
          </w:p>
        </w:tc>
        <w:tc>
          <w:tcPr>
            <w:tcW w:w="5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15114232" w14:textId="77777777" w:rsidR="007E4268" w:rsidRDefault="007E4268">
            <w:pPr>
              <w:spacing w:line="360" w:lineRule="auto"/>
              <w:jc w:val="center"/>
            </w:pPr>
          </w:p>
        </w:tc>
      </w:tr>
      <w:tr w:rsidR="007E4268" w14:paraId="21760FFC" w14:textId="77777777">
        <w:tblPrEx>
          <w:tblCellMar>
            <w:top w:w="0" w:type="dxa"/>
            <w:bottom w:w="0" w:type="dxa"/>
          </w:tblCellMar>
        </w:tblPrEx>
        <w:trPr>
          <w:trHeight w:val="540"/>
        </w:trPr>
        <w:tc>
          <w:tcPr>
            <w:tcW w:w="5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7686AA11" w14:textId="77777777" w:rsidR="007E4268" w:rsidRDefault="00000000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圖片說明：</w:t>
            </w:r>
          </w:p>
        </w:tc>
        <w:tc>
          <w:tcPr>
            <w:tcW w:w="45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27374790" w14:textId="77777777" w:rsidR="007E4268" w:rsidRDefault="00000000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圖片說明：</w:t>
            </w:r>
          </w:p>
        </w:tc>
        <w:tc>
          <w:tcPr>
            <w:tcW w:w="5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0EC11CAF" w14:textId="77777777" w:rsidR="007E4268" w:rsidRDefault="007E4268">
            <w:pPr>
              <w:rPr>
                <w:rFonts w:ascii="標楷體" w:eastAsia="標楷體" w:hAnsi="標楷體"/>
              </w:rPr>
            </w:pPr>
          </w:p>
        </w:tc>
      </w:tr>
      <w:tr w:rsidR="007E4268" w14:paraId="73B2F851" w14:textId="77777777">
        <w:tblPrEx>
          <w:tblCellMar>
            <w:top w:w="0" w:type="dxa"/>
            <w:bottom w:w="0" w:type="dxa"/>
          </w:tblCellMar>
        </w:tblPrEx>
        <w:trPr>
          <w:trHeight w:val="458"/>
        </w:trPr>
        <w:tc>
          <w:tcPr>
            <w:tcW w:w="96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4950090B" w14:textId="77777777" w:rsidR="007E4268" w:rsidRDefault="00000000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成果特色及經驗分享</w:t>
            </w:r>
          </w:p>
        </w:tc>
        <w:tc>
          <w:tcPr>
            <w:tcW w:w="5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1E77C450" w14:textId="77777777" w:rsidR="007E4268" w:rsidRDefault="007E4268">
            <w:pPr>
              <w:jc w:val="center"/>
              <w:rPr>
                <w:rFonts w:ascii="標楷體" w:eastAsia="標楷體" w:hAnsi="標楷體"/>
              </w:rPr>
            </w:pPr>
          </w:p>
        </w:tc>
      </w:tr>
      <w:tr w:rsidR="007E4268" w14:paraId="686221CC" w14:textId="77777777">
        <w:tblPrEx>
          <w:tblCellMar>
            <w:top w:w="0" w:type="dxa"/>
            <w:bottom w:w="0" w:type="dxa"/>
          </w:tblCellMar>
        </w:tblPrEx>
        <w:trPr>
          <w:trHeight w:val="2505"/>
        </w:trPr>
        <w:tc>
          <w:tcPr>
            <w:tcW w:w="96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33ED31AA" w14:textId="77777777" w:rsidR="007E4268" w:rsidRDefault="007E4268">
            <w:pPr>
              <w:pStyle w:val="itemtext"/>
              <w:spacing w:before="0" w:after="0" w:line="500" w:lineRule="exact"/>
              <w:ind w:left="902" w:hanging="480"/>
            </w:pPr>
          </w:p>
          <w:p w14:paraId="2D971283" w14:textId="77777777" w:rsidR="007E4268" w:rsidRDefault="007E4268">
            <w:pPr>
              <w:pStyle w:val="itemtext"/>
              <w:spacing w:before="0" w:after="0" w:line="500" w:lineRule="exact"/>
              <w:ind w:left="902" w:hanging="480"/>
            </w:pPr>
          </w:p>
          <w:p w14:paraId="17ADF792" w14:textId="77777777" w:rsidR="007E4268" w:rsidRDefault="007E4268">
            <w:pPr>
              <w:pStyle w:val="itemtext"/>
              <w:spacing w:before="0" w:after="0" w:line="500" w:lineRule="exact"/>
              <w:ind w:left="902" w:hanging="480"/>
            </w:pPr>
          </w:p>
          <w:p w14:paraId="07FF5690" w14:textId="77777777" w:rsidR="007E4268" w:rsidRDefault="007E4268">
            <w:pPr>
              <w:pStyle w:val="itemtext"/>
              <w:spacing w:before="0" w:after="0" w:line="500" w:lineRule="exact"/>
              <w:ind w:left="902" w:hanging="480"/>
            </w:pPr>
          </w:p>
          <w:p w14:paraId="69A88077" w14:textId="77777777" w:rsidR="007E4268" w:rsidRDefault="007E4268">
            <w:pPr>
              <w:pStyle w:val="itemtext"/>
              <w:spacing w:before="0" w:after="0" w:line="500" w:lineRule="exact"/>
              <w:ind w:left="902" w:hanging="480"/>
            </w:pPr>
          </w:p>
          <w:p w14:paraId="0055513E" w14:textId="77777777" w:rsidR="007E4268" w:rsidRDefault="007E4268">
            <w:pPr>
              <w:pStyle w:val="itemtext"/>
              <w:spacing w:before="0" w:after="0" w:line="500" w:lineRule="exact"/>
              <w:ind w:left="902" w:hanging="480"/>
            </w:pPr>
          </w:p>
          <w:p w14:paraId="641A5C3D" w14:textId="77777777" w:rsidR="007E4268" w:rsidRDefault="007E4268">
            <w:pPr>
              <w:pStyle w:val="itemtext"/>
              <w:spacing w:before="0" w:after="0" w:line="500" w:lineRule="exact"/>
              <w:ind w:left="902" w:hanging="480"/>
            </w:pPr>
          </w:p>
        </w:tc>
        <w:tc>
          <w:tcPr>
            <w:tcW w:w="5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62516A26" w14:textId="77777777" w:rsidR="007E4268" w:rsidRDefault="007E4268">
            <w:pPr>
              <w:pStyle w:val="itemtext"/>
              <w:spacing w:before="0" w:after="0" w:line="500" w:lineRule="exact"/>
              <w:ind w:left="902" w:hanging="480"/>
            </w:pPr>
          </w:p>
        </w:tc>
      </w:tr>
    </w:tbl>
    <w:p w14:paraId="17B781D4" w14:textId="77777777" w:rsidR="007E4268" w:rsidRDefault="007E4268"/>
    <w:sectPr w:rsidR="007E4268">
      <w:pgSz w:w="11906" w:h="16838"/>
      <w:pgMar w:top="567" w:right="1134" w:bottom="567" w:left="1134" w:header="720" w:footer="720" w:gutter="0"/>
      <w:cols w:space="720"/>
      <w:docGrid w:type="lines" w:linePitch="36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7A1C2A3" w14:textId="77777777" w:rsidR="00CD0DB9" w:rsidRDefault="00CD0DB9">
      <w:r>
        <w:separator/>
      </w:r>
    </w:p>
  </w:endnote>
  <w:endnote w:type="continuationSeparator" w:id="0">
    <w:p w14:paraId="54E6CFB8" w14:textId="77777777" w:rsidR="00CD0DB9" w:rsidRDefault="00CD0DB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文鼎粗隸">
    <w:panose1 w:val="02010609010101010101"/>
    <w:charset w:val="88"/>
    <w:family w:val="modern"/>
    <w:pitch w:val="fixed"/>
    <w:sig w:usb0="00000001" w:usb1="08080000" w:usb2="00000010" w:usb3="00000000" w:csb0="00100000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5135346" w14:textId="77777777" w:rsidR="00CD0DB9" w:rsidRDefault="00CD0DB9">
      <w:r>
        <w:rPr>
          <w:color w:val="000000"/>
        </w:rPr>
        <w:separator/>
      </w:r>
    </w:p>
  </w:footnote>
  <w:footnote w:type="continuationSeparator" w:id="0">
    <w:p w14:paraId="4679140A" w14:textId="77777777" w:rsidR="00CD0DB9" w:rsidRDefault="00CD0DB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attachedTemplate r:id="rId1"/>
  <w:defaultTabStop w:val="480"/>
  <w:autoHyphenation/>
  <w:characterSpacingControl w:val="doNotCompress"/>
  <w:savePreviewPicture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useWord2013TrackBottomHyphenation" w:uri="http://schemas.microsoft.com/office/word" w:val="1"/>
  </w:compat>
  <w:rsids>
    <w:rsidRoot w:val="007E4268"/>
    <w:rsid w:val="007E4268"/>
    <w:rsid w:val="00CD0DB9"/>
    <w:rsid w:val="00DB32E5"/>
    <w:rsid w:val="00E242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A3D9969"/>
  <w15:docId w15:val="{92379233-FD20-44CA-B207-1C78350DBB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>
      <w:pPr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suppressAutoHyphens/>
    </w:pPr>
    <w:rPr>
      <w:kern w:val="3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itemtext">
    <w:name w:val="itemtext"/>
    <w:basedOn w:val="a"/>
    <w:pPr>
      <w:widowControl/>
      <w:spacing w:before="64" w:after="64" w:line="360" w:lineRule="atLeast"/>
    </w:pPr>
    <w:rPr>
      <w:rFonts w:ascii="新細明體" w:hAnsi="新細明體" w:cs="新細明體"/>
      <w:kern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Normal" TargetMode="Externa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</Words>
  <Characters>58</Characters>
  <Application>Microsoft Office Word</Application>
  <DocSecurity>0</DocSecurity>
  <Lines>1</Lines>
  <Paragraphs>1</Paragraphs>
  <ScaleCrop>false</ScaleCrop>
  <Company/>
  <LinksUpToDate>false</LinksUpToDate>
  <CharactersWithSpaces>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黃正宗</dc:creator>
  <dc:description/>
  <cp:lastModifiedBy>雅旬 蔡</cp:lastModifiedBy>
  <cp:revision>2</cp:revision>
  <dcterms:created xsi:type="dcterms:W3CDTF">2026-10-13T04:51:00Z</dcterms:created>
  <dcterms:modified xsi:type="dcterms:W3CDTF">2026-10-13T04:51:00Z</dcterms:modified>
</cp:coreProperties>
</file>