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9F27" w14:textId="77777777" w:rsidR="0059526D" w:rsidRDefault="00000000">
      <w:pPr>
        <w:autoSpaceDE w:val="0"/>
        <w:snapToGrid w:val="0"/>
        <w:jc w:val="center"/>
        <w:rPr>
          <w:rFonts w:ascii="標楷體" w:eastAsia="標楷體" w:hAnsi="標楷體" w:cs="標楷體"/>
          <w:b/>
          <w:color w:val="000000"/>
          <w:kern w:val="0"/>
          <w:sz w:val="32"/>
          <w:szCs w:val="24"/>
        </w:rPr>
      </w:pPr>
      <w:r>
        <w:rPr>
          <w:rFonts w:ascii="標楷體" w:eastAsia="標楷體" w:hAnsi="標楷體" w:cs="標楷體"/>
          <w:b/>
          <w:color w:val="000000"/>
          <w:kern w:val="0"/>
          <w:sz w:val="32"/>
          <w:szCs w:val="24"/>
        </w:rPr>
        <w:t>著作、影像使用權授權同意書</w:t>
      </w:r>
    </w:p>
    <w:p w14:paraId="2D0F8A5D" w14:textId="77777777" w:rsidR="0059526D" w:rsidRDefault="0059526D">
      <w:pPr>
        <w:autoSpaceDE w:val="0"/>
        <w:snapToGrid w:val="0"/>
        <w:jc w:val="center"/>
        <w:rPr>
          <w:rFonts w:ascii="標楷體" w:eastAsia="標楷體" w:hAnsi="標楷體" w:cs="標楷體"/>
          <w:color w:val="000000"/>
          <w:kern w:val="0"/>
          <w:sz w:val="32"/>
          <w:szCs w:val="24"/>
        </w:rPr>
      </w:pPr>
    </w:p>
    <w:p w14:paraId="483BDA8A" w14:textId="77777777" w:rsidR="0059526D" w:rsidRDefault="00000000">
      <w:pPr>
        <w:pStyle w:val="a3"/>
        <w:numPr>
          <w:ilvl w:val="0"/>
          <w:numId w:val="1"/>
        </w:numPr>
        <w:autoSpaceDE w:val="0"/>
        <w:snapToGrid w:val="0"/>
      </w:pP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活動主旨：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  <w:u w:val="single"/>
        </w:rPr>
        <w:t xml:space="preserve">   </w:t>
      </w:r>
      <w:r>
        <w:rPr>
          <w:rFonts w:ascii="標楷體" w:eastAsia="標楷體" w:hAnsi="標楷體" w:cs="標楷體"/>
          <w:b/>
          <w:color w:val="000000"/>
          <w:kern w:val="0"/>
          <w:sz w:val="26"/>
          <w:szCs w:val="24"/>
          <w:u w:val="single"/>
        </w:rPr>
        <w:t xml:space="preserve">            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教師於「2026 世界人權日－AI與人權」課程中，帶領參與國民教育中央輔導團–人權教育議題分團一年一度之活動，幫助學生體認人權的重要性，並以行動倡議人權價值。</w:t>
      </w:r>
    </w:p>
    <w:p w14:paraId="3B3BC849" w14:textId="77777777" w:rsidR="0059526D" w:rsidRDefault="00000000">
      <w:pPr>
        <w:pStyle w:val="a3"/>
        <w:numPr>
          <w:ilvl w:val="0"/>
          <w:numId w:val="1"/>
        </w:numPr>
        <w:autoSpaceDE w:val="0"/>
        <w:snapToGrid w:val="0"/>
      </w:pP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活動方式：學生於課程中</w:t>
      </w:r>
      <w:r>
        <w:rPr>
          <w:rFonts w:ascii="標楷體" w:eastAsia="標楷體" w:hAnsi="標楷體" w:cs="標楷體"/>
          <w:b/>
          <w:color w:val="000000"/>
          <w:kern w:val="0"/>
          <w:sz w:val="26"/>
          <w:szCs w:val="24"/>
          <w:u w:val="single"/>
        </w:rPr>
        <w:t>所寫字卡、學習單與拍攝照片、影片，將上傳網際網路或社群媒體</w:t>
      </w: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，字卡、學習單、照片與影片上傳後，將以公益原則運用於人權宣傳相關平面文宣、影音或其他多媒體，以及未來推廣、宣傳相關教學業務時全權使用。</w:t>
      </w:r>
    </w:p>
    <w:p w14:paraId="7F7F5E6D" w14:textId="77777777" w:rsidR="0059526D" w:rsidRDefault="00000000">
      <w:pPr>
        <w:pStyle w:val="a3"/>
        <w:numPr>
          <w:ilvl w:val="0"/>
          <w:numId w:val="1"/>
        </w:numPr>
        <w:autoSpaceDE w:val="0"/>
        <w:snapToGrid w:val="0"/>
        <w:rPr>
          <w:rFonts w:ascii="標楷體" w:eastAsia="標楷體" w:hAnsi="標楷體" w:cs="標楷體"/>
          <w:color w:val="000000"/>
          <w:kern w:val="0"/>
          <w:sz w:val="26"/>
          <w:szCs w:val="24"/>
        </w:rPr>
      </w:pPr>
      <w:r>
        <w:rPr>
          <w:rFonts w:ascii="標楷體" w:eastAsia="標楷體" w:hAnsi="標楷體" w:cs="標楷體"/>
          <w:color w:val="000000"/>
          <w:kern w:val="0"/>
          <w:sz w:val="26"/>
          <w:szCs w:val="24"/>
        </w:rPr>
        <w:t>若貴家長閱讀上述說明後，同意將未成年子女字卡、學習單、照片與影片於「2026 世界人權日－AI與人權」相關宣傳行動中無償使用，煩請您填妥下列資訊並簽名，最後再次感謝您的授權同意。</w:t>
      </w:r>
    </w:p>
    <w:p w14:paraId="5456677E" w14:textId="77777777" w:rsidR="0059526D" w:rsidRDefault="0059526D">
      <w:pPr>
        <w:autoSpaceDE w:val="0"/>
        <w:snapToGrid w:val="0"/>
        <w:rPr>
          <w:rFonts w:ascii="標楷體" w:eastAsia="標楷體" w:hAnsi="標楷體" w:cs="標楷體"/>
          <w:color w:val="000000"/>
          <w:kern w:val="0"/>
          <w:sz w:val="26"/>
          <w:szCs w:val="24"/>
        </w:rPr>
      </w:pP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96"/>
      </w:tblGrid>
      <w:tr w:rsidR="0059526D" w14:paraId="79728A57" w14:textId="77777777">
        <w:tblPrEx>
          <w:tblCellMar>
            <w:top w:w="0" w:type="dxa"/>
            <w:bottom w:w="0" w:type="dxa"/>
          </w:tblCellMar>
        </w:tblPrEx>
        <w:tc>
          <w:tcPr>
            <w:tcW w:w="8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D3C32" w14:textId="77777777" w:rsidR="0059526D" w:rsidRDefault="00000000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學生姓名：</w:t>
            </w:r>
          </w:p>
          <w:p w14:paraId="098B0177" w14:textId="77777777" w:rsidR="0059526D" w:rsidRDefault="0059526D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34C3E7A8" w14:textId="77777777" w:rsidR="0059526D" w:rsidRDefault="0059526D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5A9ADF10" w14:textId="77777777" w:rsidR="0059526D" w:rsidRDefault="00000000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就讀學校：</w:t>
            </w:r>
          </w:p>
          <w:p w14:paraId="026C4A26" w14:textId="77777777" w:rsidR="0059526D" w:rsidRDefault="0059526D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0F654569" w14:textId="77777777" w:rsidR="0059526D" w:rsidRDefault="0059526D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3B248A10" w14:textId="77777777" w:rsidR="0059526D" w:rsidRDefault="00000000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班級：      年       班</w:t>
            </w:r>
          </w:p>
          <w:p w14:paraId="03D16C25" w14:textId="77777777" w:rsidR="0059526D" w:rsidRDefault="0059526D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142E833D" w14:textId="77777777" w:rsidR="0059526D" w:rsidRDefault="0059526D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576D6CB0" w14:textId="77777777" w:rsidR="0059526D" w:rsidRDefault="00000000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參與活動：2026 世界人權日－AI與人權</w:t>
            </w:r>
          </w:p>
          <w:p w14:paraId="1BEF7840" w14:textId="77777777" w:rsidR="0059526D" w:rsidRDefault="0059526D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4CE500B2" w14:textId="77777777" w:rsidR="0059526D" w:rsidRDefault="0059526D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08589784" w14:textId="77777777" w:rsidR="0059526D" w:rsidRDefault="00000000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家長／監護人姓名：</w:t>
            </w:r>
          </w:p>
          <w:p w14:paraId="49B9572E" w14:textId="77777777" w:rsidR="0059526D" w:rsidRDefault="0059526D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66524A56" w14:textId="77777777" w:rsidR="0059526D" w:rsidRDefault="0059526D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  <w:p w14:paraId="7DFAC225" w14:textId="77777777" w:rsidR="0059526D" w:rsidRDefault="00000000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  <w:t>與學生關係：</w:t>
            </w:r>
          </w:p>
          <w:p w14:paraId="17F6FDC7" w14:textId="77777777" w:rsidR="0059526D" w:rsidRDefault="0059526D">
            <w:pPr>
              <w:autoSpaceDE w:val="0"/>
              <w:snapToGrid w:val="0"/>
              <w:rPr>
                <w:rFonts w:ascii="標楷體" w:eastAsia="標楷體" w:hAnsi="標楷體" w:cs="標楷體"/>
                <w:color w:val="000000"/>
                <w:kern w:val="0"/>
                <w:sz w:val="26"/>
                <w:szCs w:val="24"/>
              </w:rPr>
            </w:pPr>
          </w:p>
        </w:tc>
      </w:tr>
    </w:tbl>
    <w:p w14:paraId="3A321DA6" w14:textId="77777777" w:rsidR="0059526D" w:rsidRDefault="0059526D">
      <w:pPr>
        <w:autoSpaceDE w:val="0"/>
        <w:snapToGrid w:val="0"/>
        <w:rPr>
          <w:rFonts w:ascii="標楷體" w:eastAsia="標楷體" w:hAnsi="標楷體" w:cs="標楷體"/>
          <w:color w:val="000000"/>
          <w:kern w:val="0"/>
          <w:sz w:val="26"/>
          <w:szCs w:val="24"/>
        </w:rPr>
      </w:pPr>
    </w:p>
    <w:p w14:paraId="2FA82E77" w14:textId="77777777" w:rsidR="0059526D" w:rsidRDefault="0059526D">
      <w:pPr>
        <w:autoSpaceDE w:val="0"/>
        <w:snapToGrid w:val="0"/>
        <w:rPr>
          <w:rFonts w:ascii="標楷體" w:eastAsia="標楷體" w:hAnsi="標楷體" w:cs="標楷體"/>
          <w:color w:val="000000"/>
          <w:kern w:val="0"/>
          <w:sz w:val="26"/>
          <w:szCs w:val="24"/>
        </w:rPr>
      </w:pPr>
    </w:p>
    <w:p w14:paraId="620B57CE" w14:textId="77777777" w:rsidR="0059526D" w:rsidRDefault="0059526D">
      <w:pPr>
        <w:autoSpaceDE w:val="0"/>
        <w:snapToGrid w:val="0"/>
        <w:rPr>
          <w:rFonts w:ascii="標楷體" w:eastAsia="標楷體" w:hAnsi="標楷體" w:cs="標楷體"/>
          <w:color w:val="000000"/>
          <w:kern w:val="0"/>
          <w:sz w:val="26"/>
          <w:szCs w:val="24"/>
        </w:rPr>
      </w:pPr>
    </w:p>
    <w:p w14:paraId="68346C19" w14:textId="77777777" w:rsidR="0059526D" w:rsidRDefault="00000000">
      <w:pPr>
        <w:autoSpaceDE w:val="0"/>
        <w:snapToGrid w:val="0"/>
        <w:ind w:right="1120"/>
        <w:jc w:val="center"/>
        <w:rPr>
          <w:rFonts w:ascii="標楷體" w:eastAsia="標楷體" w:hAnsi="標楷體" w:cs="標楷體"/>
          <w:color w:val="000000"/>
          <w:kern w:val="0"/>
          <w:sz w:val="28"/>
          <w:szCs w:val="24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 xml:space="preserve">         家長／監護人簽名：</w:t>
      </w:r>
    </w:p>
    <w:p w14:paraId="3E23FB5C" w14:textId="77777777" w:rsidR="0059526D" w:rsidRDefault="00000000">
      <w:pPr>
        <w:rPr>
          <w:rFonts w:ascii="標楷體" w:eastAsia="標楷體" w:hAnsi="標楷體" w:cs="標楷體"/>
          <w:color w:val="000000"/>
          <w:kern w:val="0"/>
          <w:sz w:val="28"/>
          <w:szCs w:val="24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4"/>
        </w:rPr>
        <w:t xml:space="preserve">                     日期：       年        月        日</w:t>
      </w:r>
    </w:p>
    <w:p w14:paraId="056ED111" w14:textId="77777777" w:rsidR="0059526D" w:rsidRDefault="0059526D">
      <w:pPr>
        <w:rPr>
          <w:rFonts w:ascii="標楷體" w:eastAsia="標楷體" w:hAnsi="標楷體" w:cs="標楷體"/>
          <w:color w:val="000000"/>
          <w:kern w:val="0"/>
          <w:sz w:val="28"/>
          <w:szCs w:val="24"/>
        </w:rPr>
      </w:pPr>
    </w:p>
    <w:p w14:paraId="07572816" w14:textId="77777777" w:rsidR="0059526D" w:rsidRDefault="00000000">
      <w:pPr>
        <w:jc w:val="center"/>
      </w:pPr>
      <w:r>
        <w:rPr>
          <w:rFonts w:ascii="標楷體" w:eastAsia="標楷體" w:hAnsi="標楷體" w:cs="標楷體"/>
          <w:color w:val="000000"/>
          <w:kern w:val="0"/>
          <w:szCs w:val="24"/>
        </w:rPr>
        <w:t>【</w:t>
      </w:r>
      <w:r>
        <w:rPr>
          <w:rFonts w:ascii="標楷體" w:eastAsia="標楷體" w:hAnsi="標楷體" w:cs="標楷體"/>
          <w:b/>
          <w:color w:val="000000"/>
          <w:kern w:val="0"/>
          <w:szCs w:val="24"/>
        </w:rPr>
        <w:t>請於（     ）月（     ）日星期（    ）前，將此同意書交給授課教師</w:t>
      </w:r>
      <w:r>
        <w:rPr>
          <w:rFonts w:ascii="標楷體" w:eastAsia="標楷體" w:hAnsi="標楷體" w:cs="標楷體"/>
          <w:color w:val="000000"/>
          <w:kern w:val="0"/>
          <w:szCs w:val="24"/>
        </w:rPr>
        <w:t>】</w:t>
      </w:r>
    </w:p>
    <w:sectPr w:rsidR="0059526D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437F1" w14:textId="77777777" w:rsidR="0096100D" w:rsidRDefault="0096100D">
      <w:r>
        <w:separator/>
      </w:r>
    </w:p>
  </w:endnote>
  <w:endnote w:type="continuationSeparator" w:id="0">
    <w:p w14:paraId="23E926D1" w14:textId="77777777" w:rsidR="0096100D" w:rsidRDefault="00961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81BA5" w14:textId="77777777" w:rsidR="0096100D" w:rsidRDefault="0096100D">
      <w:r>
        <w:rPr>
          <w:color w:val="000000"/>
        </w:rPr>
        <w:separator/>
      </w:r>
    </w:p>
  </w:footnote>
  <w:footnote w:type="continuationSeparator" w:id="0">
    <w:p w14:paraId="1E9296F8" w14:textId="77777777" w:rsidR="0096100D" w:rsidRDefault="00961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76A6A"/>
    <w:multiLevelType w:val="multilevel"/>
    <w:tmpl w:val="5FACB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96171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9526D"/>
    <w:rsid w:val="0059526D"/>
    <w:rsid w:val="008074B1"/>
    <w:rsid w:val="00902123"/>
    <w:rsid w:val="0096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E03F3"/>
  <w15:docId w15:val="{73FC4B86-58C4-4B6C-8442-BED4EFBC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黃正宗</dc:creator>
  <dc:description/>
  <cp:lastModifiedBy>雅旬 蔡</cp:lastModifiedBy>
  <cp:revision>2</cp:revision>
  <dcterms:created xsi:type="dcterms:W3CDTF">2026-10-13T04:51:00Z</dcterms:created>
  <dcterms:modified xsi:type="dcterms:W3CDTF">2026-10-13T04:51:00Z</dcterms:modified>
</cp:coreProperties>
</file>