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631D8" w14:textId="77777777" w:rsidR="00B83024" w:rsidRDefault="00604E19">
      <w:pPr>
        <w:spacing w:line="360" w:lineRule="auto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家長需求表</w:t>
      </w:r>
    </w:p>
    <w:p w14:paraId="5252D940" w14:textId="77777777" w:rsidR="00B83024" w:rsidRDefault="00604E19">
      <w:pPr>
        <w:spacing w:line="360" w:lineRule="auto"/>
      </w:pPr>
      <w:proofErr w:type="gramStart"/>
      <w:r>
        <w:rPr>
          <w:rFonts w:ascii="標楷體" w:eastAsia="標楷體" w:hAnsi="標楷體"/>
          <w:sz w:val="28"/>
          <w:szCs w:val="28"/>
        </w:rPr>
        <w:t>＊</w:t>
      </w:r>
      <w:proofErr w:type="gramEnd"/>
      <w:r>
        <w:rPr>
          <w:rFonts w:ascii="標楷體" w:eastAsia="標楷體" w:hAnsi="標楷體"/>
          <w:sz w:val="28"/>
          <w:szCs w:val="28"/>
        </w:rPr>
        <w:t>請申請人詳閱下列事項並打</w:t>
      </w:r>
      <w:r>
        <w:rPr>
          <w:rFonts w:ascii="Segoe UI Symbol" w:hAnsi="Segoe UI Symbol" w:cs="Segoe UI Symbol"/>
          <w:color w:val="4D5156"/>
          <w:szCs w:val="24"/>
          <w:shd w:val="clear" w:color="auto" w:fill="FFFFFF"/>
        </w:rPr>
        <w:t>✓</w:t>
      </w:r>
      <w:r>
        <w:rPr>
          <w:rFonts w:ascii="標楷體" w:eastAsia="標楷體" w:hAnsi="標楷體"/>
          <w:sz w:val="28"/>
          <w:szCs w:val="28"/>
        </w:rPr>
        <w:t>，確認已知悉。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6"/>
        <w:gridCol w:w="7758"/>
      </w:tblGrid>
      <w:tr w:rsidR="00B83024" w14:paraId="4EC6D6EA" w14:textId="77777777">
        <w:tblPrEx>
          <w:tblCellMar>
            <w:top w:w="0" w:type="dxa"/>
            <w:bottom w:w="0" w:type="dxa"/>
          </w:tblCellMar>
        </w:tblPrEx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5456A" w14:textId="77777777" w:rsidR="00B83024" w:rsidRDefault="00604E19">
            <w:pPr>
              <w:jc w:val="center"/>
            </w:pPr>
            <w:r>
              <w:rPr>
                <w:rFonts w:ascii="標楷體" w:eastAsia="標楷體" w:hAnsi="標楷體"/>
                <w:sz w:val="28"/>
              </w:rPr>
              <w:t>確認後請打</w:t>
            </w:r>
            <w:r>
              <w:rPr>
                <w:rFonts w:ascii="Segoe UI Symbol" w:hAnsi="Segoe UI Symbol" w:cs="Segoe UI Symbol"/>
                <w:color w:val="4D5156"/>
                <w:szCs w:val="24"/>
                <w:shd w:val="clear" w:color="auto" w:fill="FFFFFF"/>
              </w:rPr>
              <w:t>✓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4D330" w14:textId="77777777" w:rsidR="00B83024" w:rsidRDefault="00604E1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申請重要須知</w:t>
            </w:r>
          </w:p>
        </w:tc>
      </w:tr>
      <w:tr w:rsidR="00B83024" w14:paraId="2CA06224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FC03A" w14:textId="77777777" w:rsidR="00B83024" w:rsidRDefault="00604E19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E3627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配合學校每學期健康檢查或提供相關資訊於健康中心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身高、體重、視力等</w:t>
            </w:r>
            <w:r>
              <w:rPr>
                <w:rFonts w:ascii="標楷體" w:eastAsia="標楷體" w:hAnsi="標楷體"/>
                <w:sz w:val="26"/>
                <w:szCs w:val="26"/>
              </w:rPr>
              <w:t>…)</w:t>
            </w:r>
            <w:r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</w:tr>
      <w:tr w:rsidR="00B83024" w14:paraId="09E0969A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1CF2E" w14:textId="77777777" w:rsidR="00B83024" w:rsidRDefault="00604E19">
            <w:pPr>
              <w:jc w:val="center"/>
            </w:pPr>
            <w:r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5D1DB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需要回校參與課程或活動務必配合學校規定，如需請假請依照學校請假流程辦理，無課程時請家長帶離學校，不可單獨暫留孩子於學校圖書館或其他空間。</w:t>
            </w:r>
          </w:p>
        </w:tc>
      </w:tr>
      <w:tr w:rsidR="00B83024" w14:paraId="138A60BB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E55D6" w14:textId="77777777" w:rsidR="00B83024" w:rsidRDefault="00604E19">
            <w:pPr>
              <w:jc w:val="center"/>
            </w:pPr>
            <w:r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F9595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若執行實驗教育計畫變動涉及學校課程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例如更改課程或進校天數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等，請提供重新修正後之完整一份計畫書予學校承辦組長，並由學校函報教育局，經審議會審核通過方可執行。</w:t>
            </w:r>
          </w:p>
        </w:tc>
      </w:tr>
      <w:tr w:rsidR="00B83024" w14:paraId="09A0C681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D931E" w14:textId="77777777" w:rsidR="00B83024" w:rsidRDefault="00604E19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1ADAF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依據非學實驗教育實施條例，學生及家長需配合年度訪視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國小階段為抽訪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</w:tr>
      <w:tr w:rsidR="00B83024" w14:paraId="0D8C2326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BF19E" w14:textId="77777777" w:rsidR="00B83024" w:rsidRDefault="00604E19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1216D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個人實驗教育之學生可參與設籍學校定期評量及其他學習評量，但評量成績不列入學期、學年度及畢業成績等獎項評比。</w:t>
            </w:r>
          </w:p>
        </w:tc>
      </w:tr>
      <w:tr w:rsidR="00B83024" w14:paraId="25BD5462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D2665" w14:textId="77777777" w:rsidR="00B83024" w:rsidRDefault="00604E19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□</w:t>
            </w:r>
          </w:p>
        </w:tc>
        <w:tc>
          <w:tcPr>
            <w:tcW w:w="7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26D65E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鑒於目前申請人數較以往增加，審議作業時程預估需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至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sz w:val="26"/>
                <w:szCs w:val="26"/>
              </w:rPr>
              <w:t>個月。</w:t>
            </w:r>
          </w:p>
          <w:p w14:paraId="63FAC0A5" w14:textId="77777777" w:rsidR="00B83024" w:rsidRDefault="00604E1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>
              <w:rPr>
                <w:rFonts w:ascii="標楷體" w:eastAsia="標楷體" w:hAnsi="標楷體"/>
                <w:sz w:val="26"/>
                <w:szCs w:val="26"/>
              </w:rPr>
              <w:t>月提出之申請案，預計最遲於</w:t>
            </w: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  <w:r>
              <w:rPr>
                <w:rFonts w:ascii="標楷體" w:eastAsia="標楷體" w:hAnsi="標楷體"/>
                <w:sz w:val="26"/>
                <w:szCs w:val="26"/>
              </w:rPr>
              <w:t>月底於系統公告審查結果；</w:t>
            </w: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  <w:r>
              <w:rPr>
                <w:rFonts w:ascii="標楷體" w:eastAsia="標楷體" w:hAnsi="標楷體"/>
                <w:sz w:val="26"/>
                <w:szCs w:val="26"/>
              </w:rPr>
              <w:t>月提出者則最遲於翌年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月底於系統公告審查結果，屆時待行政流程完結將寄出紙本審查結果通知於申請人。</w:t>
            </w:r>
          </w:p>
        </w:tc>
      </w:tr>
    </w:tbl>
    <w:p w14:paraId="6B5AF04B" w14:textId="77777777" w:rsidR="00B83024" w:rsidRDefault="00B83024">
      <w:pPr>
        <w:rPr>
          <w:rFonts w:ascii="標楷體" w:eastAsia="標楷體" w:hAnsi="標楷體"/>
          <w:b/>
          <w:sz w:val="32"/>
          <w:szCs w:val="32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"/>
        <w:gridCol w:w="8404"/>
      </w:tblGrid>
      <w:tr w:rsidR="00B83024" w14:paraId="6EA4C7CD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14C08" w14:textId="77777777" w:rsidR="00B83024" w:rsidRDefault="00604E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EA035" w14:textId="77777777" w:rsidR="00B83024" w:rsidRDefault="00604E19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需要學校協助事項</w:t>
            </w:r>
            <w:proofErr w:type="gramStart"/>
            <w:r>
              <w:rPr>
                <w:rFonts w:ascii="標楷體" w:eastAsia="標楷體" w:hAnsi="標楷體"/>
                <w:b/>
                <w:color w:val="C00000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/>
                <w:b/>
                <w:color w:val="C00000"/>
                <w:sz w:val="28"/>
                <w:szCs w:val="28"/>
              </w:rPr>
              <w:t>若無需求請寫「無」</w:t>
            </w:r>
            <w:r>
              <w:rPr>
                <w:rFonts w:ascii="標楷體" w:eastAsia="標楷體" w:hAnsi="標楷體"/>
                <w:b/>
                <w:color w:val="C00000"/>
                <w:sz w:val="28"/>
                <w:szCs w:val="28"/>
              </w:rPr>
              <w:t>)</w:t>
            </w:r>
          </w:p>
        </w:tc>
      </w:tr>
      <w:tr w:rsidR="00B83024" w14:paraId="2A73E370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1E64E" w14:textId="77777777" w:rsidR="00B83024" w:rsidRDefault="00B8302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D084A" w14:textId="77777777" w:rsidR="00B83024" w:rsidRDefault="00B83024">
            <w:pPr>
              <w:spacing w:line="0" w:lineRule="atLeast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83024" w14:paraId="2C699FFE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91089" w14:textId="77777777" w:rsidR="00B83024" w:rsidRDefault="00B8302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C313D" w14:textId="77777777" w:rsidR="00B83024" w:rsidRDefault="00B83024">
            <w:pPr>
              <w:spacing w:line="0" w:lineRule="atLeast"/>
              <w:ind w:left="228" w:hanging="235"/>
              <w:jc w:val="both"/>
              <w:rPr>
                <w:rFonts w:ascii="標楷體" w:eastAsia="標楷體" w:hAnsi="標楷體"/>
              </w:rPr>
            </w:pPr>
          </w:p>
        </w:tc>
      </w:tr>
      <w:tr w:rsidR="00B83024" w14:paraId="46BA5E49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2B9AE7" w14:textId="77777777" w:rsidR="00B83024" w:rsidRDefault="00B8302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282A3" w14:textId="77777777" w:rsidR="00B83024" w:rsidRDefault="00B8302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83024" w14:paraId="7C4FCB15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003C4" w14:textId="77777777" w:rsidR="00B83024" w:rsidRDefault="00B8302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D609A" w14:textId="77777777" w:rsidR="00B83024" w:rsidRDefault="00B8302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83024" w14:paraId="2E76C0F8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EEE5A" w14:textId="77777777" w:rsidR="00B83024" w:rsidRDefault="00B8302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AA0C7" w14:textId="77777777" w:rsidR="00B83024" w:rsidRDefault="00B8302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83024" w14:paraId="7A951A0C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5B94C" w14:textId="77777777" w:rsidR="00B83024" w:rsidRDefault="00B8302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24BDC" w14:textId="77777777" w:rsidR="00B83024" w:rsidRDefault="00B8302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45154A7A" w14:textId="77777777" w:rsidR="00B83024" w:rsidRDefault="00604E19">
      <w:pPr>
        <w:spacing w:line="440" w:lineRule="exact"/>
        <w:jc w:val="center"/>
      </w:pPr>
      <w:proofErr w:type="gramStart"/>
      <w:r>
        <w:rPr>
          <w:rFonts w:eastAsia="標楷體"/>
          <w:sz w:val="26"/>
          <w:szCs w:val="26"/>
        </w:rPr>
        <w:t>（</w:t>
      </w:r>
      <w:proofErr w:type="gramEnd"/>
      <w:r>
        <w:rPr>
          <w:rFonts w:eastAsia="標楷體"/>
          <w:sz w:val="26"/>
          <w:szCs w:val="26"/>
        </w:rPr>
        <w:t>倘表格不足，請自行增列。</w:t>
      </w:r>
      <w:r>
        <w:rPr>
          <w:rFonts w:eastAsia="標楷體"/>
          <w:sz w:val="26"/>
          <w:szCs w:val="26"/>
        </w:rPr>
        <w:t>)</w:t>
      </w:r>
    </w:p>
    <w:p w14:paraId="5CD6F792" w14:textId="77777777" w:rsidR="00B83024" w:rsidRDefault="00604E19">
      <w:pPr>
        <w:spacing w:line="440" w:lineRule="exact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/>
          <w:color w:val="FF0000"/>
          <w:sz w:val="26"/>
          <w:szCs w:val="26"/>
        </w:rPr>
        <w:t>需要與設籍學校（班級）配合之領域課程、場地或其它需求，請在本需求表</w:t>
      </w:r>
      <w:proofErr w:type="gramStart"/>
      <w:r>
        <w:rPr>
          <w:rFonts w:ascii="標楷體" w:eastAsia="標楷體" w:hAnsi="標楷體"/>
          <w:color w:val="FF0000"/>
          <w:sz w:val="26"/>
          <w:szCs w:val="26"/>
        </w:rPr>
        <w:t>中先敘明</w:t>
      </w:r>
      <w:proofErr w:type="gramEnd"/>
      <w:r>
        <w:rPr>
          <w:rFonts w:ascii="標楷體" w:eastAsia="標楷體" w:hAnsi="標楷體"/>
          <w:color w:val="FF0000"/>
          <w:sz w:val="26"/>
          <w:szCs w:val="26"/>
        </w:rPr>
        <w:t>，並與設籍學校討論達成共識之後，由審議會進行後續審議。</w:t>
      </w:r>
    </w:p>
    <w:p w14:paraId="3DE4804B" w14:textId="77777777" w:rsidR="00B83024" w:rsidRDefault="00604E19">
      <w:pPr>
        <w:spacing w:line="440" w:lineRule="exact"/>
      </w:pPr>
      <w:r>
        <w:rPr>
          <w:rFonts w:ascii="標楷體" w:eastAsia="標楷體" w:hAnsi="標楷體"/>
          <w:sz w:val="32"/>
          <w:szCs w:val="32"/>
        </w:rPr>
        <w:t>申請人簽名：</w:t>
      </w:r>
      <w:r>
        <w:rPr>
          <w:rFonts w:ascii="標楷體" w:eastAsia="標楷體" w:hAnsi="標楷體"/>
          <w:sz w:val="32"/>
          <w:szCs w:val="32"/>
        </w:rPr>
        <w:t xml:space="preserve">                          </w:t>
      </w:r>
    </w:p>
    <w:sectPr w:rsidR="00B83024">
      <w:pgSz w:w="11906" w:h="16838"/>
      <w:pgMar w:top="851" w:right="1134" w:bottom="851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045A7" w14:textId="77777777" w:rsidR="00604E19" w:rsidRDefault="00604E19">
      <w:r>
        <w:separator/>
      </w:r>
    </w:p>
  </w:endnote>
  <w:endnote w:type="continuationSeparator" w:id="0">
    <w:p w14:paraId="1CCB9FE8" w14:textId="77777777" w:rsidR="00604E19" w:rsidRDefault="0060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CF8EA" w14:textId="77777777" w:rsidR="00604E19" w:rsidRDefault="00604E19">
      <w:r>
        <w:rPr>
          <w:color w:val="000000"/>
        </w:rPr>
        <w:separator/>
      </w:r>
    </w:p>
  </w:footnote>
  <w:footnote w:type="continuationSeparator" w:id="0">
    <w:p w14:paraId="2DE8827B" w14:textId="77777777" w:rsidR="00604E19" w:rsidRDefault="00604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83024"/>
    <w:rsid w:val="00604E19"/>
    <w:rsid w:val="00B83024"/>
    <w:rsid w:val="00DC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E44E4"/>
  <w15:docId w15:val="{13C8193C-4129-45DF-B094-5D718C02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rFonts w:ascii="Times New Roman" w:hAnsi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Serena Lin</cp:lastModifiedBy>
  <cp:revision>2</cp:revision>
  <cp:lastPrinted>2025-09-05T05:32:00Z</cp:lastPrinted>
  <dcterms:created xsi:type="dcterms:W3CDTF">2026-09-23T07:42:00Z</dcterms:created>
  <dcterms:modified xsi:type="dcterms:W3CDTF">2026-09-23T07:42:00Z</dcterms:modified>
</cp:coreProperties>
</file>