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E7775" w14:textId="77777777" w:rsidR="00101E03" w:rsidRDefault="00000000">
      <w:pPr>
        <w:pStyle w:val="a8"/>
        <w:rPr>
          <w:rFonts w:ascii="標楷體" w:eastAsia="標楷體" w:hAnsi="標楷體"/>
          <w:b/>
          <w:i w:val="0"/>
          <w:sz w:val="28"/>
          <w:szCs w:val="28"/>
        </w:rPr>
      </w:pPr>
      <w:r>
        <w:rPr>
          <w:rFonts w:ascii="標楷體" w:eastAsia="標楷體" w:hAnsi="標楷體"/>
          <w:b/>
          <w:i w:val="0"/>
          <w:sz w:val="28"/>
          <w:szCs w:val="28"/>
        </w:rPr>
        <w:t>臺北市古亭國小115學年度兒童美術創作展實施辦法</w:t>
      </w:r>
    </w:p>
    <w:p w14:paraId="0969B865" w14:textId="77777777" w:rsidR="00101E03" w:rsidRDefault="00101E03">
      <w:pPr>
        <w:jc w:val="right"/>
        <w:rPr>
          <w:rFonts w:ascii="標楷體" w:eastAsia="標楷體" w:hAnsi="標楷體"/>
          <w:sz w:val="20"/>
          <w:szCs w:val="20"/>
        </w:rPr>
      </w:pPr>
    </w:p>
    <w:p w14:paraId="37D3BBF4" w14:textId="77777777" w:rsidR="00101E03" w:rsidRDefault="00000000">
      <w:pPr>
        <w:pStyle w:val="a4"/>
        <w:snapToGrid w:val="0"/>
        <w:spacing w:line="360" w:lineRule="exact"/>
        <w:ind w:left="0" w:firstLine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>壹、依據：臺北市美術創作展比賽辦法。</w:t>
      </w:r>
    </w:p>
    <w:p w14:paraId="50DE617F" w14:textId="77777777" w:rsidR="00101E03" w:rsidRDefault="00000000">
      <w:pPr>
        <w:pStyle w:val="a4"/>
        <w:snapToGrid w:val="0"/>
        <w:spacing w:line="360" w:lineRule="exact"/>
        <w:ind w:left="0" w:firstLine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>貳、比賽辦法：</w:t>
      </w:r>
    </w:p>
    <w:p w14:paraId="7E4F2784" w14:textId="77777777" w:rsidR="00101E03" w:rsidRDefault="00000000">
      <w:pPr>
        <w:pStyle w:val="a4"/>
        <w:tabs>
          <w:tab w:val="left" w:pos="3640"/>
        </w:tabs>
        <w:snapToGrid w:val="0"/>
        <w:spacing w:line="360" w:lineRule="exact"/>
        <w:ind w:left="1505" w:hanging="1505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>一、班級初選</w:t>
      </w:r>
    </w:p>
    <w:p w14:paraId="3DABDFC0" w14:textId="77777777" w:rsidR="00101E03" w:rsidRDefault="00000000">
      <w:pPr>
        <w:pStyle w:val="a4"/>
        <w:spacing w:before="180" w:line="320" w:lineRule="exact"/>
        <w:ind w:left="1481" w:hanging="1476"/>
      </w:pPr>
      <w:r>
        <w:rPr>
          <w:rFonts w:ascii="標楷體" w:eastAsia="標楷體" w:hAnsi="標楷體" w:cs="Arial"/>
          <w:sz w:val="24"/>
          <w:szCs w:val="24"/>
        </w:rPr>
        <w:t>辦理步驟－1.</w:t>
      </w:r>
      <w:r>
        <w:rPr>
          <w:rFonts w:ascii="標楷體" w:eastAsia="標楷體" w:hAnsi="標楷體" w:cs="Arial"/>
          <w:sz w:val="36"/>
          <w:szCs w:val="24"/>
        </w:rPr>
        <w:t>學生挑選自己創作的</w:t>
      </w:r>
      <w:r>
        <w:rPr>
          <w:rFonts w:ascii="標楷體" w:eastAsia="標楷體" w:hAnsi="標楷體" w:cs="Arial"/>
          <w:b/>
          <w:color w:val="FF0000"/>
          <w:sz w:val="36"/>
          <w:szCs w:val="24"/>
        </w:rPr>
        <w:t>3或6件(繳交3件者登記認證一次，繳交6件者登記認證二次)</w:t>
      </w:r>
      <w:r>
        <w:rPr>
          <w:rFonts w:ascii="標楷體" w:eastAsia="標楷體" w:hAnsi="標楷體" w:cs="Arial"/>
          <w:sz w:val="36"/>
          <w:szCs w:val="24"/>
        </w:rPr>
        <w:t>作品，填妥作品標籤(請固定在</w:t>
      </w:r>
      <w:r>
        <w:rPr>
          <w:rFonts w:ascii="標楷體" w:eastAsia="標楷體" w:hAnsi="標楷體" w:cs="Arial"/>
          <w:sz w:val="36"/>
          <w:szCs w:val="24"/>
          <w:shd w:val="clear" w:color="auto" w:fill="FFFFFF"/>
        </w:rPr>
        <w:t>作品背面右下角</w:t>
      </w:r>
      <w:r>
        <w:rPr>
          <w:rFonts w:ascii="標楷體" w:eastAsia="標楷體" w:hAnsi="標楷體" w:cs="Arial"/>
          <w:sz w:val="36"/>
          <w:szCs w:val="24"/>
        </w:rPr>
        <w:t>)及報名表，交給各班的美勞指導老師，參加初選。</w:t>
      </w:r>
    </w:p>
    <w:p w14:paraId="05B398B4" w14:textId="77777777" w:rsidR="00101E03" w:rsidRDefault="00000000">
      <w:pPr>
        <w:pStyle w:val="a4"/>
        <w:spacing w:before="180" w:line="320" w:lineRule="exact"/>
        <w:ind w:left="2080" w:hanging="890"/>
      </w:pPr>
      <w:r>
        <w:rPr>
          <w:rFonts w:ascii="標楷體" w:eastAsia="標楷體" w:hAnsi="標楷體" w:cs="Arial"/>
          <w:sz w:val="24"/>
          <w:szCs w:val="24"/>
        </w:rPr>
        <w:t>2.指導老師於報名表上之初選評選欄位，勾</w:t>
      </w:r>
      <w:r>
        <w:rPr>
          <w:rFonts w:eastAsia="標楷體" w:cs="Arial"/>
          <w:sz w:val="24"/>
          <w:szCs w:val="24"/>
        </w:rPr>
        <w:t>選通過項目及評選結果。</w:t>
      </w:r>
    </w:p>
    <w:p w14:paraId="55F5DD99" w14:textId="77777777" w:rsidR="00101E03" w:rsidRDefault="00000000">
      <w:pPr>
        <w:pStyle w:val="a4"/>
        <w:spacing w:before="180" w:line="320" w:lineRule="exact"/>
        <w:ind w:left="1313" w:hanging="125"/>
        <w:rPr>
          <w:rFonts w:ascii="標楷體" w:eastAsia="標楷體" w:hAnsi="標楷體" w:cs="Arial"/>
          <w:sz w:val="24"/>
          <w:szCs w:val="24"/>
        </w:rPr>
      </w:pPr>
      <w:r>
        <w:rPr>
          <w:rFonts w:ascii="標楷體" w:eastAsia="標楷體" w:hAnsi="標楷體" w:cs="Arial"/>
          <w:sz w:val="24"/>
          <w:szCs w:val="24"/>
        </w:rPr>
        <w:t>3.指導老師完成初選後，填寫參加名冊（附件三），並將參加複選的作品連同報名表(請以迴紋針別在作品最上方)，一併送交設備組辦理。</w:t>
      </w:r>
    </w:p>
    <w:p w14:paraId="544316DD" w14:textId="77777777" w:rsidR="00101E03" w:rsidRDefault="00000000">
      <w:pPr>
        <w:pStyle w:val="a4"/>
        <w:numPr>
          <w:ilvl w:val="0"/>
          <w:numId w:val="1"/>
        </w:numPr>
        <w:tabs>
          <w:tab w:val="left" w:pos="1506"/>
          <w:tab w:val="left" w:pos="4304"/>
        </w:tabs>
        <w:snapToGrid w:val="0"/>
        <w:spacing w:line="320" w:lineRule="exact"/>
      </w:pPr>
      <w:r>
        <w:rPr>
          <w:rFonts w:ascii="標楷體" w:eastAsia="標楷體" w:hAnsi="標楷體" w:cs="Arial"/>
          <w:sz w:val="24"/>
          <w:szCs w:val="24"/>
          <w:u w:val="single"/>
        </w:rPr>
        <w:t>班級初選無名額限制</w:t>
      </w:r>
      <w:r>
        <w:rPr>
          <w:rFonts w:ascii="標楷體" w:eastAsia="標楷體" w:hAnsi="標楷體" w:cs="Arial"/>
          <w:sz w:val="24"/>
          <w:szCs w:val="24"/>
        </w:rPr>
        <w:t>，且</w:t>
      </w:r>
      <w:proofErr w:type="gramStart"/>
      <w:r>
        <w:rPr>
          <w:rFonts w:ascii="標楷體" w:eastAsia="標楷體" w:hAnsi="標楷體" w:cs="Arial"/>
          <w:sz w:val="24"/>
          <w:szCs w:val="24"/>
        </w:rPr>
        <w:t>可依送件</w:t>
      </w:r>
      <w:proofErr w:type="gramEnd"/>
      <w:r>
        <w:rPr>
          <w:rFonts w:ascii="標楷體" w:eastAsia="標楷體" w:hAnsi="標楷體" w:cs="Arial"/>
          <w:sz w:val="24"/>
          <w:szCs w:val="24"/>
        </w:rPr>
        <w:t>次數給予獎勵。所以只要是認真學習、努力創作的學生，請導師及美勞教師盡量鼓勵學生參加。</w:t>
      </w:r>
    </w:p>
    <w:p w14:paraId="2CD105C9" w14:textId="77777777" w:rsidR="00101E03" w:rsidRDefault="00101E03">
      <w:pPr>
        <w:pStyle w:val="a4"/>
        <w:tabs>
          <w:tab w:val="left" w:pos="3640"/>
        </w:tabs>
        <w:snapToGrid w:val="0"/>
        <w:spacing w:line="320" w:lineRule="exact"/>
        <w:rPr>
          <w:rFonts w:ascii="標楷體" w:eastAsia="標楷體" w:hAnsi="標楷體"/>
          <w:sz w:val="24"/>
          <w:szCs w:val="24"/>
        </w:rPr>
      </w:pPr>
    </w:p>
    <w:p w14:paraId="69D7C044" w14:textId="77777777" w:rsidR="00101E03" w:rsidRDefault="00000000">
      <w:pPr>
        <w:pStyle w:val="a4"/>
        <w:tabs>
          <w:tab w:val="left" w:pos="3640"/>
        </w:tabs>
        <w:snapToGrid w:val="0"/>
        <w:spacing w:line="32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>二、學校複選</w:t>
      </w:r>
    </w:p>
    <w:p w14:paraId="14F7DF26" w14:textId="77777777" w:rsidR="00101E03" w:rsidRDefault="00000000">
      <w:pPr>
        <w:pStyle w:val="a4"/>
        <w:tabs>
          <w:tab w:val="left" w:pos="3640"/>
        </w:tabs>
        <w:snapToGrid w:val="0"/>
        <w:spacing w:line="320" w:lineRule="exact"/>
        <w:ind w:left="1344" w:hanging="134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>辦理步驟-1.美勞教師將「參加名冊」(附件三)連同參加複選的作品(每班最多十名為限)及其報名表繳交至設備組辦理。</w:t>
      </w:r>
    </w:p>
    <w:p w14:paraId="0438849B" w14:textId="77777777" w:rsidR="00101E03" w:rsidRDefault="00000000">
      <w:pPr>
        <w:pStyle w:val="a4"/>
        <w:tabs>
          <w:tab w:val="left" w:pos="3640"/>
        </w:tabs>
        <w:snapToGrid w:val="0"/>
        <w:spacing w:line="32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 xml:space="preserve">         2.聘請美勞專長老師評選</w:t>
      </w:r>
      <w:proofErr w:type="gramStart"/>
      <w:r>
        <w:rPr>
          <w:rFonts w:ascii="標楷體" w:eastAsia="標楷體" w:hAnsi="標楷體"/>
          <w:sz w:val="24"/>
          <w:szCs w:val="24"/>
        </w:rPr>
        <w:t>決定獎次</w:t>
      </w:r>
      <w:proofErr w:type="gramEnd"/>
      <w:r>
        <w:rPr>
          <w:rFonts w:ascii="標楷體" w:eastAsia="標楷體" w:hAnsi="標楷體"/>
          <w:sz w:val="24"/>
          <w:szCs w:val="24"/>
        </w:rPr>
        <w:t>。</w:t>
      </w:r>
    </w:p>
    <w:p w14:paraId="0743F2F2" w14:textId="77777777" w:rsidR="00101E03" w:rsidRDefault="00000000">
      <w:pPr>
        <w:pStyle w:val="a4"/>
        <w:tabs>
          <w:tab w:val="left" w:pos="3640"/>
        </w:tabs>
        <w:snapToGrid w:val="0"/>
        <w:spacing w:line="320" w:lineRule="exact"/>
        <w:ind w:left="1358" w:hanging="1358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 xml:space="preserve">         3.公告獲得金、銀、銅牌名單。金牌獎作品送主辦學校參加臺北市決選，其餘作品辦理退件。</w:t>
      </w:r>
    </w:p>
    <w:p w14:paraId="54CBF013" w14:textId="77777777" w:rsidR="00101E03" w:rsidRDefault="00000000">
      <w:pPr>
        <w:pStyle w:val="a4"/>
        <w:tabs>
          <w:tab w:val="left" w:pos="3640"/>
        </w:tabs>
        <w:snapToGrid w:val="0"/>
        <w:spacing w:line="32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 xml:space="preserve">         4.核章。</w:t>
      </w:r>
    </w:p>
    <w:p w14:paraId="2EC5F1A7" w14:textId="77777777" w:rsidR="00101E03" w:rsidRDefault="00101E03">
      <w:pPr>
        <w:snapToGrid w:val="0"/>
        <w:spacing w:line="360" w:lineRule="exact"/>
        <w:rPr>
          <w:rFonts w:ascii="標楷體" w:eastAsia="標楷體" w:hAnsi="標楷體"/>
        </w:rPr>
      </w:pPr>
    </w:p>
    <w:p w14:paraId="7AD46AF5" w14:textId="77777777" w:rsidR="00101E03" w:rsidRDefault="00000000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三、比賽日期：</w:t>
      </w:r>
    </w:p>
    <w:p w14:paraId="42182A4C" w14:textId="77777777" w:rsidR="00101E03" w:rsidRDefault="00000000">
      <w:pPr>
        <w:snapToGrid w:val="0"/>
        <w:spacing w:line="360" w:lineRule="exact"/>
        <w:ind w:firstLine="640"/>
      </w:pPr>
      <w:r>
        <w:rPr>
          <w:rFonts w:ascii="標楷體" w:eastAsia="標楷體" w:hAnsi="標楷體"/>
          <w:sz w:val="32"/>
        </w:rPr>
        <w:t>1.班級初選：初選由各班自行辦理。所有參加</w:t>
      </w:r>
      <w:r>
        <w:rPr>
          <w:rFonts w:ascii="標楷體" w:eastAsia="標楷體" w:hAnsi="標楷體"/>
          <w:sz w:val="32"/>
          <w:u w:val="single"/>
        </w:rPr>
        <w:t>班級初選</w:t>
      </w:r>
      <w:r>
        <w:rPr>
          <w:rFonts w:ascii="標楷體" w:eastAsia="標楷體" w:hAnsi="標楷體"/>
          <w:sz w:val="32"/>
        </w:rPr>
        <w:t>之名單填入參加名冊(附件三)。</w:t>
      </w:r>
    </w:p>
    <w:p w14:paraId="341B71AA" w14:textId="77777777" w:rsidR="00101E03" w:rsidRDefault="00000000">
      <w:pPr>
        <w:snapToGrid w:val="0"/>
        <w:spacing w:line="360" w:lineRule="exact"/>
        <w:ind w:left="2422" w:hanging="1920"/>
      </w:pPr>
      <w:r>
        <w:rPr>
          <w:rFonts w:ascii="標楷體" w:eastAsia="標楷體" w:hAnsi="標楷體"/>
          <w:sz w:val="32"/>
        </w:rPr>
        <w:t>2.學校複選：</w:t>
      </w:r>
      <w:r>
        <w:rPr>
          <w:rFonts w:ascii="標楷體" w:eastAsia="標楷體" w:hAnsi="標楷體"/>
          <w:b/>
          <w:color w:val="FF0000"/>
          <w:sz w:val="32"/>
        </w:rPr>
        <w:t>每班最多10組(一位學生之3件作品為一組)</w:t>
      </w:r>
      <w:r>
        <w:rPr>
          <w:rFonts w:ascii="標楷體" w:eastAsia="標楷體" w:hAnsi="標楷體"/>
          <w:sz w:val="32"/>
        </w:rPr>
        <w:t>，請依</w:t>
      </w:r>
      <w:proofErr w:type="gramStart"/>
      <w:r>
        <w:rPr>
          <w:rFonts w:ascii="標楷體" w:eastAsia="標楷體" w:hAnsi="標楷體"/>
          <w:sz w:val="32"/>
        </w:rPr>
        <w:t>規</w:t>
      </w:r>
      <w:proofErr w:type="gramEnd"/>
      <w:r>
        <w:rPr>
          <w:rFonts w:ascii="標楷體" w:eastAsia="標楷體" w:hAnsi="標楷體"/>
          <w:sz w:val="32"/>
        </w:rPr>
        <w:t>完整填寫報名表格，並依複選收件日期交件，</w:t>
      </w:r>
      <w:r>
        <w:rPr>
          <w:rFonts w:ascii="標楷體" w:eastAsia="標楷體" w:hAnsi="標楷體"/>
          <w:color w:val="FF0000"/>
          <w:sz w:val="32"/>
          <w:u w:val="single"/>
        </w:rPr>
        <w:t>請勿提早或延遲送件</w:t>
      </w:r>
      <w:r>
        <w:rPr>
          <w:rFonts w:ascii="標楷體" w:eastAsia="標楷體" w:hAnsi="標楷體"/>
          <w:sz w:val="32"/>
        </w:rPr>
        <w:t>。彙整後由校內美勞專長教師擔任評選，自參加複選的作品中，評選出金、銀、銅獎項。</w:t>
      </w:r>
    </w:p>
    <w:p w14:paraId="1BE4483F" w14:textId="77777777" w:rsidR="00101E03" w:rsidRDefault="00000000">
      <w:pPr>
        <w:snapToGrid w:val="0"/>
        <w:spacing w:line="360" w:lineRule="exact"/>
        <w:rPr>
          <w:rFonts w:ascii="標楷體" w:eastAsia="標楷體" w:hAnsi="標楷體"/>
          <w:b/>
          <w:color w:val="FF0000"/>
          <w:sz w:val="32"/>
        </w:rPr>
      </w:pPr>
      <w:r>
        <w:rPr>
          <w:rFonts w:ascii="標楷體" w:eastAsia="標楷體" w:hAnsi="標楷體"/>
          <w:b/>
          <w:color w:val="FF0000"/>
          <w:sz w:val="32"/>
        </w:rPr>
        <w:t xml:space="preserve">               教務處收件日期：115年11月 4日(三)- 11月6日(五)止</w:t>
      </w:r>
    </w:p>
    <w:p w14:paraId="1FB46949" w14:textId="77777777" w:rsidR="00101E03" w:rsidRDefault="00000000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參、注意事項：</w:t>
      </w:r>
    </w:p>
    <w:p w14:paraId="6737EB89" w14:textId="77777777" w:rsidR="00101E03" w:rsidRDefault="00000000">
      <w:pPr>
        <w:snapToGrid w:val="0"/>
        <w:spacing w:line="360" w:lineRule="exact"/>
        <w:ind w:left="753" w:hanging="251"/>
      </w:pPr>
      <w:r>
        <w:rPr>
          <w:rFonts w:ascii="標楷體" w:eastAsia="標楷體" w:hAnsi="標楷體"/>
        </w:rPr>
        <w:t>1.學生個人創作，主題及材料不拘（含水彩、版畫、水墨畫、設計、電腦繪圖…</w:t>
      </w:r>
      <w:proofErr w:type="gramStart"/>
      <w:r>
        <w:rPr>
          <w:rFonts w:ascii="標楷體" w:eastAsia="標楷體" w:hAnsi="標楷體"/>
        </w:rPr>
        <w:t>…</w:t>
      </w:r>
      <w:proofErr w:type="gramEnd"/>
      <w:r>
        <w:rPr>
          <w:rFonts w:ascii="標楷體" w:eastAsia="標楷體" w:hAnsi="標楷體"/>
        </w:rPr>
        <w:t>等）以平面創作為主，立體作品請以作品前、後、左、右四個方向拍攝成照片並黏貼於八開或</w:t>
      </w:r>
      <w:proofErr w:type="gramStart"/>
      <w:r>
        <w:rPr>
          <w:rFonts w:ascii="標楷體" w:eastAsia="標楷體" w:hAnsi="標楷體"/>
        </w:rPr>
        <w:t>四開底紙上</w:t>
      </w:r>
      <w:proofErr w:type="gramEnd"/>
      <w:r>
        <w:rPr>
          <w:rFonts w:ascii="標楷體" w:eastAsia="標楷體" w:hAnsi="標楷體"/>
        </w:rPr>
        <w:t>送</w:t>
      </w:r>
      <w:r>
        <w:rPr>
          <w:rFonts w:ascii="標楷體" w:eastAsia="標楷體" w:hAnsi="標楷體"/>
          <w:u w:val="single"/>
        </w:rPr>
        <w:t>件</w:t>
      </w:r>
      <w:r>
        <w:rPr>
          <w:rFonts w:ascii="標楷體" w:eastAsia="標楷體" w:hAnsi="標楷體"/>
        </w:rPr>
        <w:t>。</w:t>
      </w:r>
    </w:p>
    <w:p w14:paraId="6753D4B0" w14:textId="77777777" w:rsidR="00101E03" w:rsidRDefault="00000000">
      <w:pPr>
        <w:snapToGrid w:val="0"/>
        <w:spacing w:line="360" w:lineRule="exact"/>
        <w:ind w:left="753" w:hanging="251"/>
      </w:pPr>
      <w:r>
        <w:rPr>
          <w:rFonts w:ascii="標楷體" w:eastAsia="標楷體" w:hAnsi="標楷體"/>
        </w:rPr>
        <w:t>2.送件規格以八開或四開為原則（水墨作品需襯底，</w:t>
      </w:r>
      <w:r>
        <w:rPr>
          <w:rFonts w:ascii="標楷體" w:eastAsia="標楷體" w:hAnsi="標楷體"/>
          <w:b/>
          <w:color w:val="FF0000"/>
          <w:sz w:val="32"/>
        </w:rPr>
        <w:t>八開作品及小於四開的作品</w:t>
      </w:r>
      <w:r>
        <w:rPr>
          <w:rFonts w:ascii="標楷體" w:eastAsia="標楷體" w:hAnsi="標楷體"/>
          <w:b/>
          <w:color w:val="FF0000"/>
          <w:sz w:val="32"/>
          <w:u w:val="single"/>
        </w:rPr>
        <w:t>請貼於四開底紙上</w:t>
      </w:r>
      <w:r>
        <w:rPr>
          <w:rFonts w:ascii="標楷體" w:eastAsia="標楷體" w:hAnsi="標楷體"/>
          <w:sz w:val="32"/>
        </w:rPr>
        <w:t>）。</w:t>
      </w:r>
    </w:p>
    <w:p w14:paraId="16134FB0" w14:textId="77777777" w:rsidR="00101E03" w:rsidRDefault="00000000">
      <w:pPr>
        <w:snapToGrid w:val="0"/>
        <w:spacing w:line="360" w:lineRule="exact"/>
        <w:ind w:left="753" w:hanging="251"/>
      </w:pPr>
      <w:r>
        <w:rPr>
          <w:rFonts w:ascii="標楷體" w:eastAsia="標楷體" w:hAnsi="標楷體"/>
        </w:rPr>
        <w:t>3.</w:t>
      </w:r>
      <w:r>
        <w:rPr>
          <w:rFonts w:ascii="標楷體" w:eastAsia="標楷體" w:hAnsi="標楷體"/>
          <w:shd w:val="clear" w:color="auto" w:fill="FFFFFF"/>
        </w:rPr>
        <w:t>參與複選者</w:t>
      </w:r>
      <w:r>
        <w:rPr>
          <w:rFonts w:ascii="標楷體" w:eastAsia="標楷體" w:hAnsi="標楷體"/>
        </w:rPr>
        <w:t>之每件作品</w:t>
      </w:r>
      <w:proofErr w:type="gramStart"/>
      <w:r>
        <w:rPr>
          <w:rFonts w:ascii="標楷體" w:eastAsia="標楷體" w:hAnsi="標楷體"/>
        </w:rPr>
        <w:t>均需貼</w:t>
      </w:r>
      <w:proofErr w:type="gramEnd"/>
      <w:r>
        <w:rPr>
          <w:rFonts w:ascii="標楷體" w:eastAsia="標楷體" w:hAnsi="標楷體"/>
        </w:rPr>
        <w:t>上作品標籤（附件二）及報名表（附件一）。</w:t>
      </w:r>
    </w:p>
    <w:p w14:paraId="7DE4CE0D" w14:textId="77777777" w:rsidR="00101E03" w:rsidRDefault="00000000">
      <w:pPr>
        <w:snapToGrid w:val="0"/>
        <w:spacing w:line="360" w:lineRule="exact"/>
        <w:ind w:left="753" w:hanging="25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4.報名表須知：作者請在「小畫家的話」欄框中，寫明作者創作想法、並請家長在「家長的話」欄框中，寫下觀感或勉勵的話。</w:t>
      </w:r>
    </w:p>
    <w:p w14:paraId="4DC1D4FD" w14:textId="77777777" w:rsidR="00101E03" w:rsidRDefault="00101E03">
      <w:pPr>
        <w:tabs>
          <w:tab w:val="left" w:pos="567"/>
        </w:tabs>
        <w:rPr>
          <w:rFonts w:ascii="標楷體" w:eastAsia="標楷體" w:hAnsi="標楷體"/>
          <w:b/>
        </w:rPr>
      </w:pPr>
    </w:p>
    <w:p w14:paraId="2014C8F3" w14:textId="77777777" w:rsidR="00101E03" w:rsidRDefault="00101E03">
      <w:pPr>
        <w:tabs>
          <w:tab w:val="left" w:pos="567"/>
        </w:tabs>
        <w:rPr>
          <w:rFonts w:ascii="標楷體" w:eastAsia="標楷體" w:hAnsi="標楷體"/>
          <w:b/>
        </w:rPr>
      </w:pPr>
    </w:p>
    <w:p w14:paraId="586DE05A" w14:textId="77777777" w:rsidR="00101E03" w:rsidRDefault="00000000">
      <w:pPr>
        <w:pStyle w:val="a4"/>
        <w:ind w:left="0" w:firstLine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>肆、初選獎勵：</w:t>
      </w:r>
    </w:p>
    <w:tbl>
      <w:tblPr>
        <w:tblW w:w="90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7"/>
        <w:gridCol w:w="1758"/>
        <w:gridCol w:w="4333"/>
        <w:gridCol w:w="1261"/>
      </w:tblGrid>
      <w:tr w:rsidR="00101E03" w14:paraId="5E2E1042" w14:textId="77777777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44C0E1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送件次數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A82599" w14:textId="77777777" w:rsidR="00101E03" w:rsidRDefault="00000000">
            <w:pPr>
              <w:pStyle w:val="a4"/>
              <w:ind w:left="0"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獎勵方式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B71859" w14:textId="77777777" w:rsidR="00101E03" w:rsidRDefault="00000000">
            <w:pPr>
              <w:pStyle w:val="a4"/>
              <w:ind w:left="0"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備註</w:t>
            </w:r>
          </w:p>
        </w:tc>
      </w:tr>
      <w:tr w:rsidR="00101E03" w14:paraId="193BB76D" w14:textId="77777777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328C9E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第一次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495EAB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</w:rPr>
              <w:t>核蓋認證</w:t>
            </w:r>
            <w:proofErr w:type="gramEnd"/>
            <w:r>
              <w:rPr>
                <w:rFonts w:ascii="標楷體" w:eastAsia="標楷體" w:hAnsi="標楷體"/>
                <w:sz w:val="20"/>
              </w:rPr>
              <w:t>章1一次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C194B9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小畫家藝術護照一本，由任課老師核章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734571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請美勞教師，於上課時頒發表揚，以玆鼓勵。</w:t>
            </w:r>
          </w:p>
        </w:tc>
      </w:tr>
      <w:tr w:rsidR="00101E03" w14:paraId="12FFE433" w14:textId="77777777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F88CFE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第二次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45AF2F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</w:rPr>
              <w:t>核蓋認證</w:t>
            </w:r>
            <w:proofErr w:type="gramEnd"/>
            <w:r>
              <w:rPr>
                <w:rFonts w:ascii="標楷體" w:eastAsia="標楷體" w:hAnsi="標楷體"/>
                <w:sz w:val="20"/>
              </w:rPr>
              <w:t>章2一次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5E7FC7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由任課老師核章</w:t>
            </w: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58F019" w14:textId="77777777" w:rsidR="00101E03" w:rsidRDefault="00101E03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01E03" w14:paraId="1CB31496" w14:textId="77777777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E22867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第三次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34FA3E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</w:rPr>
              <w:t>核蓋認證</w:t>
            </w:r>
            <w:proofErr w:type="gramEnd"/>
            <w:r>
              <w:rPr>
                <w:rFonts w:ascii="標楷體" w:eastAsia="標楷體" w:hAnsi="標楷體"/>
                <w:sz w:val="20"/>
              </w:rPr>
              <w:t>章3一次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70FC0E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由設備組核章，憑三個認證章發給初階獎狀一張</w:t>
            </w: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8295A1" w14:textId="77777777" w:rsidR="00101E03" w:rsidRDefault="00101E03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01E03" w14:paraId="6A626C30" w14:textId="77777777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2982D4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第四次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8CCBAA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</w:rPr>
              <w:t>核蓋認證</w:t>
            </w:r>
            <w:proofErr w:type="gramEnd"/>
            <w:r>
              <w:rPr>
                <w:rFonts w:ascii="標楷體" w:eastAsia="標楷體" w:hAnsi="標楷體"/>
                <w:sz w:val="20"/>
              </w:rPr>
              <w:t>章4一次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6E31FE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由任課老師核章</w:t>
            </w: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80B311" w14:textId="77777777" w:rsidR="00101E03" w:rsidRDefault="00101E03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01E03" w14:paraId="22DCF1BD" w14:textId="77777777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DD658C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第五次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8D8C38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</w:rPr>
              <w:t>核蓋認證</w:t>
            </w:r>
            <w:proofErr w:type="gramEnd"/>
            <w:r>
              <w:rPr>
                <w:rFonts w:ascii="標楷體" w:eastAsia="標楷體" w:hAnsi="標楷體"/>
                <w:sz w:val="20"/>
              </w:rPr>
              <w:t>章5一次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490A73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由任課老師核章</w:t>
            </w: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22A9E7" w14:textId="77777777" w:rsidR="00101E03" w:rsidRDefault="00101E03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01E03" w14:paraId="53A7FA69" w14:textId="77777777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32ABF1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第六次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FAEC94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</w:rPr>
              <w:t>核蓋認證</w:t>
            </w:r>
            <w:proofErr w:type="gramEnd"/>
            <w:r>
              <w:rPr>
                <w:rFonts w:ascii="標楷體" w:eastAsia="標楷體" w:hAnsi="標楷體"/>
                <w:sz w:val="20"/>
              </w:rPr>
              <w:t>章6一次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52D42A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由設備組核章，憑六個認證章發給進階獎狀一張</w:t>
            </w: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A22666" w14:textId="77777777" w:rsidR="00101E03" w:rsidRDefault="00101E03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01E03" w14:paraId="701F5620" w14:textId="77777777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3E6270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第七次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5349C9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</w:rPr>
              <w:t>核蓋認證</w:t>
            </w:r>
            <w:proofErr w:type="gramEnd"/>
            <w:r>
              <w:rPr>
                <w:rFonts w:ascii="標楷體" w:eastAsia="標楷體" w:hAnsi="標楷體"/>
                <w:sz w:val="20"/>
              </w:rPr>
              <w:t>章7一次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42A1D4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由任課老師核章</w:t>
            </w: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46F484" w14:textId="77777777" w:rsidR="00101E03" w:rsidRDefault="00101E03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01E03" w14:paraId="31E6096F" w14:textId="77777777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37F239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第八次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54646C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</w:rPr>
              <w:t>核蓋認證</w:t>
            </w:r>
            <w:proofErr w:type="gramEnd"/>
            <w:r>
              <w:rPr>
                <w:rFonts w:ascii="標楷體" w:eastAsia="標楷體" w:hAnsi="標楷體"/>
                <w:sz w:val="20"/>
              </w:rPr>
              <w:t>章8一次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9D7CD8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由任課老師核章</w:t>
            </w: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CB3CBE" w14:textId="77777777" w:rsidR="00101E03" w:rsidRDefault="00101E03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01E03" w14:paraId="4308145C" w14:textId="77777777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04BAF1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第九次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84A4AB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</w:rPr>
              <w:t>核蓋認證</w:t>
            </w:r>
            <w:proofErr w:type="gramEnd"/>
            <w:r>
              <w:rPr>
                <w:rFonts w:ascii="標楷體" w:eastAsia="標楷體" w:hAnsi="標楷體"/>
                <w:sz w:val="20"/>
              </w:rPr>
              <w:t>章9一次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ADE3ED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由設備組核章，憑九個認證章發給高階獎狀一張</w:t>
            </w: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0DD098" w14:textId="77777777" w:rsidR="00101E03" w:rsidRDefault="00101E03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01E03" w14:paraId="4C7F2EB1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01EFA8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第十次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53B886" w14:textId="77777777" w:rsidR="00101E03" w:rsidRDefault="00000000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視為第一次送件，重新累積獎勵辦法</w:t>
            </w: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DAEB3C" w14:textId="77777777" w:rsidR="00101E03" w:rsidRDefault="00101E03">
            <w:pPr>
              <w:pStyle w:val="a4"/>
              <w:ind w:left="0"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462F2A98" w14:textId="77777777" w:rsidR="00101E03" w:rsidRDefault="00101E03">
      <w:pPr>
        <w:pStyle w:val="a4"/>
        <w:ind w:left="0" w:firstLine="0"/>
        <w:rPr>
          <w:rFonts w:ascii="標楷體" w:eastAsia="標楷體" w:hAnsi="標楷體"/>
        </w:rPr>
      </w:pPr>
    </w:p>
    <w:p w14:paraId="1A81F172" w14:textId="77777777" w:rsidR="00101E03" w:rsidRDefault="00101E03">
      <w:pPr>
        <w:pStyle w:val="a4"/>
        <w:ind w:left="0" w:firstLine="0"/>
        <w:rPr>
          <w:rFonts w:ascii="標楷體" w:eastAsia="標楷體" w:hAnsi="標楷體"/>
        </w:rPr>
      </w:pPr>
    </w:p>
    <w:p w14:paraId="06186F4B" w14:textId="77777777" w:rsidR="00101E03" w:rsidRDefault="00101E03">
      <w:pPr>
        <w:pStyle w:val="a4"/>
        <w:ind w:left="0" w:firstLine="0"/>
        <w:rPr>
          <w:rFonts w:ascii="標楷體" w:eastAsia="標楷體" w:hAnsi="標楷體"/>
        </w:rPr>
      </w:pPr>
    </w:p>
    <w:p w14:paraId="727251A8" w14:textId="77777777" w:rsidR="00101E03" w:rsidRDefault="00101E03">
      <w:pPr>
        <w:pStyle w:val="a4"/>
        <w:ind w:left="0" w:firstLine="0"/>
        <w:rPr>
          <w:rFonts w:ascii="標楷體" w:eastAsia="標楷體" w:hAnsi="標楷體"/>
        </w:rPr>
      </w:pPr>
    </w:p>
    <w:p w14:paraId="26B389D3" w14:textId="77777777" w:rsidR="00101E03" w:rsidRDefault="00101E03">
      <w:pPr>
        <w:ind w:left="502"/>
        <w:rPr>
          <w:rFonts w:ascii="標楷體" w:eastAsia="標楷體" w:hAnsi="標楷體"/>
        </w:rPr>
      </w:pPr>
    </w:p>
    <w:p w14:paraId="50BB3DCA" w14:textId="77777777" w:rsidR="00101E03" w:rsidRDefault="00101E03">
      <w:pPr>
        <w:pStyle w:val="a4"/>
        <w:ind w:left="760" w:hanging="280"/>
        <w:rPr>
          <w:rFonts w:ascii="標楷體" w:eastAsia="標楷體" w:hAnsi="標楷體"/>
        </w:rPr>
      </w:pPr>
    </w:p>
    <w:p w14:paraId="3A3E5BEE" w14:textId="77777777" w:rsidR="00101E03" w:rsidRDefault="00000000">
      <w:pPr>
        <w:pStyle w:val="a4"/>
        <w:ind w:left="0" w:firstLine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</w:p>
    <w:p w14:paraId="0559825F" w14:textId="77777777" w:rsidR="00101E03" w:rsidRDefault="00000000">
      <w:pPr>
        <w:pStyle w:val="a4"/>
        <w:ind w:left="0" w:firstLine="0"/>
      </w:pPr>
      <w:r>
        <w:rPr>
          <w:rFonts w:ascii="標楷體" w:eastAsia="標楷體" w:hAnsi="標楷體"/>
          <w:sz w:val="24"/>
          <w:szCs w:val="24"/>
        </w:rPr>
        <w:t>伍、本辦法經校長核定後實施，修正時亦同。</w:t>
      </w:r>
    </w:p>
    <w:p w14:paraId="55EB1FDF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3832920B" w14:textId="77777777" w:rsidR="00101E03" w:rsidRDefault="00000000">
      <w:pPr>
        <w:snapToGrid w:val="0"/>
        <w:spacing w:line="30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BB10C53" wp14:editId="72329C53">
                <wp:simplePos x="0" y="0"/>
                <wp:positionH relativeFrom="column">
                  <wp:posOffset>685800</wp:posOffset>
                </wp:positionH>
                <wp:positionV relativeFrom="paragraph">
                  <wp:posOffset>209553</wp:posOffset>
                </wp:positionV>
                <wp:extent cx="4219571" cy="4391021"/>
                <wp:effectExtent l="0" t="0" r="0" b="0"/>
                <wp:wrapNone/>
                <wp:docPr id="2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9571" cy="4391021"/>
                          <a:chOff x="0" y="0"/>
                          <a:chExt cx="4219571" cy="4391021"/>
                        </a:xfrm>
                      </wpg:grpSpPr>
                      <pic:pic xmlns:pic="http://schemas.openxmlformats.org/drawingml/2006/picture">
                        <pic:nvPicPr>
                          <pic:cNvPr id="3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257300" y="0"/>
                            <a:ext cx="12573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2514600"/>
                            <a:ext cx="1247771" cy="1876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2400300"/>
                            <a:ext cx="1209678" cy="1809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C06BFD" id="Group 65" o:spid="_x0000_s1026" style="position:absolute;margin-left:54pt;margin-top:16.5pt;width:332.25pt;height:345.75pt;z-index:-251658240" coordsize="42195,439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2" o:spid="_x0000_s1027" type="#_x0000_t75" style="position:absolute;left:12573;width:1257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">
                  <v:imagedata r:id="rId10" o:title=""/>
                </v:shape>
                <v:shape id="Picture 63" o:spid="_x0000_s1028" type="#_x0000_t75" style="position:absolute;left:29718;top:25146;width:12477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">
                  <v:imagedata r:id="rId11" o:title=""/>
                </v:shape>
                <v:shape id="Picture 64" o:spid="_x0000_s1029" type="#_x0000_t75" style="position:absolute;top:24003;width:12096;height:1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">
                  <v:imagedata r:id="rId12" o:title=""/>
                </v:shape>
              </v:group>
            </w:pict>
          </mc:Fallback>
        </mc:AlternateContent>
      </w:r>
      <w:r>
        <w:rPr>
          <w:rFonts w:ascii="標楷體" w:eastAsia="標楷體" w:hAnsi="標楷體"/>
        </w:rPr>
        <w:t>備註：美術創作展各班送出參加複選作品注意事項：</w:t>
      </w:r>
    </w:p>
    <w:p w14:paraId="07197648" w14:textId="77777777" w:rsidR="00101E03" w:rsidRDefault="00000000">
      <w:pPr>
        <w:snapToGrid w:val="0"/>
        <w:spacing w:line="300" w:lineRule="auto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AA403A2" wp14:editId="212C0B7C">
                <wp:simplePos x="0" y="0"/>
                <wp:positionH relativeFrom="column">
                  <wp:posOffset>-114300</wp:posOffset>
                </wp:positionH>
                <wp:positionV relativeFrom="paragraph">
                  <wp:posOffset>190496</wp:posOffset>
                </wp:positionV>
                <wp:extent cx="6629399" cy="4114800"/>
                <wp:effectExtent l="0" t="0" r="19051" b="19050"/>
                <wp:wrapNone/>
                <wp:docPr id="6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399" cy="4114800"/>
                          <a:chOff x="0" y="0"/>
                          <a:chExt cx="6629399" cy="4114800"/>
                        </a:xfrm>
                      </wpg:grpSpPr>
                      <wps:wsp>
                        <wps:cNvPr id="7" name="AutoShape 38"/>
                        <wps:cNvSpPr/>
                        <wps:spPr>
                          <a:xfrm>
                            <a:off x="0" y="1714500"/>
                            <a:ext cx="685800" cy="2400300"/>
                          </a:xfrm>
                          <a:custGeom>
                            <a:avLst>
                              <a:gd name="f12" fmla="val 4764"/>
                              <a:gd name="f13" fmla="val 282222"/>
                              <a:gd name="f14" fmla="val 111111"/>
                              <a:gd name="f15" fmla="val 4764"/>
                              <a:gd name="f16" fmla="val 311944"/>
                              <a:gd name="f17" fmla="val 29366"/>
                              <a:gd name="f18" fmla="val 311944"/>
                              <a:gd name="f19" fmla="val 33014"/>
                            </a:avLst>
                            <a:gdLst>
                              <a:gd name="f8" fmla="val w"/>
                              <a:gd name="f9" fmla="val h"/>
                              <a:gd name="f10" fmla="val ss"/>
                              <a:gd name="f11" fmla="val 0"/>
                              <a:gd name="f12" fmla="val 4764"/>
                              <a:gd name="f13" fmla="val 282222"/>
                              <a:gd name="f14" fmla="val 111111"/>
                              <a:gd name="f15" fmla="val 4764"/>
                              <a:gd name="f16" fmla="val 311944"/>
                              <a:gd name="f17" fmla="val 29366"/>
                              <a:gd name="f18" fmla="val 311944"/>
                              <a:gd name="f19" fmla="val 33014"/>
                              <a:gd name="f20" fmla="abs f8"/>
                              <a:gd name="f21" fmla="abs f9"/>
                              <a:gd name="f22" fmla="abs f10"/>
                              <a:gd name="f23" fmla="val f11"/>
                              <a:gd name="f24" fmla="?: f20 f8 1"/>
                              <a:gd name="f25" fmla="?: f21 f9 1"/>
                              <a:gd name="f26" fmla="?: f22 f10 1"/>
                              <a:gd name="f27" fmla="*/ f24 1 21600"/>
                              <a:gd name="f28" fmla="*/ f25 1 21600"/>
                              <a:gd name="f29" fmla="*/ 21600 f24 1"/>
                              <a:gd name="f30" fmla="*/ 21600 f25 1"/>
                              <a:gd name="f31" fmla="min f28 f27"/>
                              <a:gd name="f32" fmla="*/ f29 1 f26"/>
                              <a:gd name="f33" fmla="*/ f30 1 f26"/>
                              <a:gd name="f34" fmla="val f32"/>
                              <a:gd name="f35" fmla="val f33"/>
                              <a:gd name="f36" fmla="*/ f23 f31 1"/>
                              <a:gd name="f37" fmla="+- f35 0 f23"/>
                              <a:gd name="f38" fmla="+- f34 0 f23"/>
                              <a:gd name="f39" fmla="*/ f34 f31 1"/>
                              <a:gd name="f40" fmla="*/ f35 f31 1"/>
                              <a:gd name="f41" fmla="min f38 f37"/>
                              <a:gd name="f42" fmla="*/ f41 1 21600"/>
                              <a:gd name="f43" fmla="*/ f14 1 f42"/>
                              <a:gd name="f44" fmla="*/ f12 1 f42"/>
                              <a:gd name="f45" fmla="*/ f16 1 f42"/>
                              <a:gd name="f46" fmla="*/ f15 1 f42"/>
                              <a:gd name="f47" fmla="*/ f18 1 f42"/>
                              <a:gd name="f48" fmla="*/ f17 1 f42"/>
                              <a:gd name="f49" fmla="*/ f13 1 f42"/>
                              <a:gd name="f50" fmla="*/ f19 1 f42"/>
                              <a:gd name="f51" fmla="*/ f37 f44 1"/>
                              <a:gd name="f52" fmla="*/ f38 f43 1"/>
                              <a:gd name="f53" fmla="*/ f37 f46 1"/>
                              <a:gd name="f54" fmla="*/ f38 f45 1"/>
                              <a:gd name="f55" fmla="*/ f37 f48 1"/>
                              <a:gd name="f56" fmla="*/ f38 f47 1"/>
                              <a:gd name="f57" fmla="*/ f37 f50 1"/>
                              <a:gd name="f58" fmla="*/ f38 f49 1"/>
                              <a:gd name="f59" fmla="*/ f51 1 100000"/>
                              <a:gd name="f60" fmla="*/ f52 1 100000"/>
                              <a:gd name="f61" fmla="*/ f53 1 100000"/>
                              <a:gd name="f62" fmla="*/ f54 1 100000"/>
                              <a:gd name="f63" fmla="*/ f55 1 100000"/>
                              <a:gd name="f64" fmla="*/ f56 1 100000"/>
                              <a:gd name="f65" fmla="*/ f57 1 100000"/>
                              <a:gd name="f66" fmla="*/ f58 1 100000"/>
                              <a:gd name="f67" fmla="*/ f60 f31 1"/>
                              <a:gd name="f68" fmla="*/ f59 f31 1"/>
                              <a:gd name="f69" fmla="*/ f62 f31 1"/>
                              <a:gd name="f70" fmla="*/ f61 f31 1"/>
                              <a:gd name="f71" fmla="*/ f64 f31 1"/>
                              <a:gd name="f72" fmla="*/ f63 f31 1"/>
                              <a:gd name="f73" fmla="*/ f66 f31 1"/>
                              <a:gd name="f74" fmla="*/ f65 f31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6" t="f36" r="f39" b="f40"/>
                            <a:pathLst>
                              <a:path>
                                <a:moveTo>
                                  <a:pt x="f36" y="f36"/>
                                </a:moveTo>
                                <a:lnTo>
                                  <a:pt x="f39" y="f36"/>
                                </a:lnTo>
                                <a:lnTo>
                                  <a:pt x="f39" y="f40"/>
                                </a:lnTo>
                                <a:lnTo>
                                  <a:pt x="f36" y="f40"/>
                                </a:lnTo>
                                <a:close/>
                              </a:path>
                              <a:path fill="none">
                                <a:moveTo>
                                  <a:pt x="f67" y="f68"/>
                                </a:moveTo>
                                <a:lnTo>
                                  <a:pt x="f69" y="f70"/>
                                </a:lnTo>
                                <a:lnTo>
                                  <a:pt x="f71" y="f72"/>
                                </a:lnTo>
                                <a:lnTo>
                                  <a:pt x="f73" y="f7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5C7F5D88" w14:textId="77777777" w:rsidR="00101E03" w:rsidRDefault="00000000">
                              <w:r>
                                <w:rPr>
                                  <w:rFonts w:ascii="標楷體" w:eastAsia="標楷體" w:hAnsi="標楷體"/>
                                  <w:b/>
                                </w:rPr>
                                <w:t>附件二</w:t>
                              </w:r>
                              <w:r>
                                <w:t>請按照</w:t>
                              </w:r>
                              <w:r>
                                <w:rPr>
                                  <w:u w:val="single"/>
                                </w:rPr>
                                <w:t>小畫家的話</w:t>
                              </w:r>
                              <w:r>
                                <w:t>中的作品順序黏貼在作品</w:t>
                              </w:r>
                              <w:r>
                                <w:rPr>
                                  <w:shd w:val="clear" w:color="auto" w:fill="FFFFFF"/>
                                </w:rPr>
                                <w:t>背面</w:t>
                              </w:r>
                              <w:r>
                                <w:rPr>
                                  <w:b/>
                                  <w:shd w:val="clear" w:color="auto" w:fill="FFFFFF"/>
                                </w:rPr>
                                <w:t>右下角</w:t>
                              </w:r>
                              <w:r>
                                <w:t>。</w:t>
                              </w:r>
                            </w:p>
                          </w:txbxContent>
                        </wps:txbx>
                        <wps:bodyPr vert="eaVert" wrap="square" lIns="91440" tIns="45720" rIns="91440" bIns="45720" anchor="t" anchorCtr="0" compatLnSpc="0">
                          <a:noAutofit/>
                        </wps:bodyPr>
                      </wps:wsp>
                      <wpg:grpSp>
                        <wpg:cNvPr id="8" name="Group 60"/>
                        <wpg:cNvGrpSpPr/>
                        <wpg:grpSpPr>
                          <a:xfrm>
                            <a:off x="2400300" y="1943100"/>
                            <a:ext cx="4229099" cy="2065016"/>
                            <a:chOff x="0" y="0"/>
                            <a:chExt cx="4229099" cy="2065016"/>
                          </a:xfrm>
                        </wpg:grpSpPr>
                        <wps:wsp>
                          <wps:cNvPr id="9" name="Text Box 39"/>
                          <wps:cNvSpPr txBox="1"/>
                          <wps:spPr>
                            <a:xfrm>
                              <a:off x="457200" y="1257300"/>
                              <a:ext cx="457200" cy="8001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350EB7E" w14:textId="77777777" w:rsidR="00101E03" w:rsidRDefault="00000000">
                                <w:r>
                                  <w:t>簽名、簽名</w:t>
                                </w:r>
                              </w:p>
                            </w:txbxContent>
                          </wps:txbx>
                          <wps:bodyPr vert="eaVert" wrap="square" lIns="91440" tIns="45720" rIns="91440" bIns="45720" anchor="t" anchorCtr="0" compatLnSpc="0">
                            <a:noAutofit/>
                          </wps:bodyPr>
                        </wps:wsp>
                        <wps:wsp>
                          <wps:cNvPr id="10" name="Line 40"/>
                          <wps:cNvCnPr/>
                          <wps:spPr>
                            <a:xfrm flipH="1" flipV="1">
                              <a:off x="914400" y="1828800"/>
                              <a:ext cx="685800" cy="228600"/>
                            </a:xfrm>
                            <a:prstGeom prst="straightConnector1">
                              <a:avLst/>
                            </a:prstGeom>
                            <a:noFill/>
                            <a:ln w="9528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tailEnd type="arrow"/>
                            </a:ln>
                          </wps:spPr>
                          <wps:bodyPr/>
                        </wps:wsp>
                        <wps:wsp>
                          <wps:cNvPr id="11" name="Text Box 43"/>
                          <wps:cNvSpPr txBox="1"/>
                          <wps:spPr>
                            <a:xfrm>
                              <a:off x="2857499" y="228600"/>
                              <a:ext cx="1371600" cy="5715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9B3DC80" w14:textId="77777777" w:rsidR="00101E03" w:rsidRDefault="00000000">
                                <w:r>
                                  <w:t>參加初審的學生都寫上去就對了</w:t>
                                </w:r>
                                <w:proofErr w:type="gramStart"/>
                                <w:r>
                                  <w:t>了</w:t>
                                </w:r>
                                <w:proofErr w:type="gramEnd"/>
                                <w:r>
                                  <w:t>。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anchorCtr="0" compatLnSpc="0">
                            <a:noAutofit/>
                          </wps:bodyPr>
                        </wps:wsp>
                        <wps:wsp>
                          <wps:cNvPr id="12" name="Line 46"/>
                          <wps:cNvCnPr/>
                          <wps:spPr>
                            <a:xfrm flipV="1">
                              <a:off x="2400299" y="685800"/>
                              <a:ext cx="457200" cy="114300"/>
                            </a:xfrm>
                            <a:prstGeom prst="straightConnector1">
                              <a:avLst/>
                            </a:prstGeom>
                            <a:noFill/>
                            <a:ln w="9528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tailEnd type="arrow"/>
                            </a:ln>
                          </wps:spPr>
                          <wps:bodyPr/>
                        </wps:wsp>
                        <wps:wsp>
                          <wps:cNvPr id="13" name="Text Box 49"/>
                          <wps:cNvSpPr txBox="1"/>
                          <wps:spPr>
                            <a:xfrm>
                              <a:off x="0" y="0"/>
                              <a:ext cx="1485900" cy="8001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50619F6" w14:textId="77777777" w:rsidR="00101E03" w:rsidRDefault="00000000">
                                <w:r>
                                  <w:t>此區域</w:t>
                                </w:r>
                                <w:proofErr w:type="gramStart"/>
                                <w:r>
                                  <w:t>只需填選學生</w:t>
                                </w:r>
                                <w:proofErr w:type="gramEnd"/>
                                <w:r>
                                  <w:t>姓名，無須勾選名次。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anchorCtr="0" compatLnSpc="0">
                            <a:noAutofit/>
                          </wps:bodyPr>
                        </wps:wsp>
                        <wps:wsp>
                          <wps:cNvPr id="14" name="Line 52"/>
                          <wps:cNvCnPr/>
                          <wps:spPr>
                            <a:xfrm flipH="1" flipV="1">
                              <a:off x="914400" y="800100"/>
                              <a:ext cx="685800" cy="800100"/>
                            </a:xfrm>
                            <a:prstGeom prst="straightConnector1">
                              <a:avLst/>
                            </a:prstGeom>
                            <a:noFill/>
                            <a:ln w="9528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tailEnd type="arrow"/>
                            </a:ln>
                          </wps:spPr>
                          <wps:bodyPr/>
                        </wps:wsp>
                        <wps:wsp>
                          <wps:cNvPr id="15" name="AutoShape 55"/>
                          <wps:cNvSpPr/>
                          <wps:spPr>
                            <a:xfrm>
                              <a:off x="2872743" y="1257300"/>
                              <a:ext cx="1356356" cy="807716"/>
                            </a:xfrm>
                            <a:custGeom>
                              <a:avLst>
                                <a:gd name="f8" fmla="val 109435"/>
                                <a:gd name="f9" fmla="val 91574"/>
                                <a:gd name="f10" fmla="val 109435"/>
                                <a:gd name="f11" fmla="val -30898"/>
                              </a:avLst>
                              <a:gdLst>
                                <a:gd name="f4" fmla="val w"/>
                                <a:gd name="f5" fmla="val h"/>
                                <a:gd name="f6" fmla="val ss"/>
                                <a:gd name="f7" fmla="val 0"/>
                                <a:gd name="f8" fmla="val 109435"/>
                                <a:gd name="f9" fmla="val 91574"/>
                                <a:gd name="f10" fmla="val 109435"/>
                                <a:gd name="f11" fmla="val -30898"/>
                                <a:gd name="f12" fmla="abs f4"/>
                                <a:gd name="f13" fmla="abs f5"/>
                                <a:gd name="f14" fmla="abs f6"/>
                                <a:gd name="f15" fmla="val f7"/>
                                <a:gd name="f16" fmla="?: f12 f4 1"/>
                                <a:gd name="f17" fmla="?: f13 f5 1"/>
                                <a:gd name="f18" fmla="?: f14 f6 1"/>
                                <a:gd name="f19" fmla="*/ f16 1 21600"/>
                                <a:gd name="f20" fmla="*/ f17 1 21600"/>
                                <a:gd name="f21" fmla="*/ 21600 f16 1"/>
                                <a:gd name="f22" fmla="*/ 21600 f17 1"/>
                                <a:gd name="f23" fmla="min f20 f19"/>
                                <a:gd name="f24" fmla="*/ f21 1 f18"/>
                                <a:gd name="f25" fmla="*/ f22 1 f18"/>
                                <a:gd name="f26" fmla="val f24"/>
                                <a:gd name="f27" fmla="val f25"/>
                                <a:gd name="f28" fmla="*/ f15 f23 1"/>
                                <a:gd name="f29" fmla="+- f27 0 f15"/>
                                <a:gd name="f30" fmla="+- f26 0 f15"/>
                                <a:gd name="f31" fmla="*/ f26 f23 1"/>
                                <a:gd name="f32" fmla="*/ f27 f23 1"/>
                                <a:gd name="f33" fmla="min f30 f29"/>
                                <a:gd name="f34" fmla="*/ f33 1 21600"/>
                                <a:gd name="f35" fmla="*/ f9 1 f34"/>
                                <a:gd name="f36" fmla="*/ f8 1 f34"/>
                                <a:gd name="f37" fmla="*/ f11 1 f34"/>
                                <a:gd name="f38" fmla="*/ f10 1 f34"/>
                                <a:gd name="f39" fmla="*/ f29 f36 1"/>
                                <a:gd name="f40" fmla="*/ f30 f35 1"/>
                                <a:gd name="f41" fmla="*/ f29 f38 1"/>
                                <a:gd name="f42" fmla="*/ f30 f37 1"/>
                                <a:gd name="f43" fmla="*/ f39 1 100000"/>
                                <a:gd name="f44" fmla="*/ f40 1 100000"/>
                                <a:gd name="f45" fmla="*/ f41 1 100000"/>
                                <a:gd name="f46" fmla="*/ f42 1 100000"/>
                                <a:gd name="f47" fmla="*/ f44 f23 1"/>
                                <a:gd name="f48" fmla="*/ f43 f23 1"/>
                                <a:gd name="f49" fmla="*/ f46 f23 1"/>
                                <a:gd name="f50" fmla="*/ f45 f23 1"/>
                              </a:gdLst>
                              <a:ahLst/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</a:cxnLst>
                              <a:rect l="f28" t="f28" r="f31" b="f32"/>
                              <a:pathLst>
                                <a:path>
                                  <a:moveTo>
                                    <a:pt x="f28" y="f28"/>
                                  </a:moveTo>
                                  <a:lnTo>
                                    <a:pt x="f31" y="f28"/>
                                  </a:lnTo>
                                  <a:lnTo>
                                    <a:pt x="f31" y="f32"/>
                                  </a:lnTo>
                                  <a:lnTo>
                                    <a:pt x="f28" y="f32"/>
                                  </a:lnTo>
                                  <a:close/>
                                </a:path>
                                <a:path fill="none">
                                  <a:moveTo>
                                    <a:pt x="f47" y="f48"/>
                                  </a:moveTo>
                                  <a:lnTo>
                                    <a:pt x="f49" y="f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25402" cap="flat">
                              <a:solidFill>
                                <a:srgbClr val="000000"/>
                              </a:solidFill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721A9223" w14:textId="77777777" w:rsidR="00101E03" w:rsidRDefault="00000000">
                                <w:r>
                                  <w:rPr>
                                    <w:rFonts w:ascii="標楷體" w:eastAsia="標楷體" w:hAnsi="標楷體"/>
                                    <w:b/>
                                  </w:rPr>
                                  <w:t>附件三</w:t>
                                </w:r>
                                <w:r>
                                  <w:t>請連同學生作品一同送交設備組。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anchorCtr="0" compatLnSpc="0">
                            <a:noAutofit/>
                          </wps:bodyPr>
                        </wps:wsp>
                      </wpg:grpSp>
                      <wpg:grpSp>
                        <wpg:cNvPr id="16" name="Group 59"/>
                        <wpg:cNvGrpSpPr/>
                        <wpg:grpSpPr>
                          <a:xfrm>
                            <a:off x="1257300" y="0"/>
                            <a:ext cx="4800600" cy="1485900"/>
                            <a:chOff x="0" y="0"/>
                            <a:chExt cx="4800600" cy="1485900"/>
                          </a:xfrm>
                        </wpg:grpSpPr>
                        <wps:wsp>
                          <wps:cNvPr id="17" name="Text Box 12"/>
                          <wps:cNvSpPr txBox="1"/>
                          <wps:spPr>
                            <a:xfrm>
                              <a:off x="2514600" y="0"/>
                              <a:ext cx="457200" cy="4572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5F3906A" w14:textId="77777777" w:rsidR="00101E03" w:rsidRDefault="00000000">
                                <w:r>
                                  <w:t>必填</w:t>
                                </w:r>
                              </w:p>
                            </w:txbxContent>
                          </wps:txbx>
                          <wps:bodyPr vert="eaVert" wrap="square" lIns="91440" tIns="45720" rIns="91440" bIns="45720" anchor="t" anchorCtr="0" compatLnSpc="0">
                            <a:noAutofit/>
                          </wps:bodyPr>
                        </wps:wsp>
                        <wps:wsp>
                          <wps:cNvPr id="18" name="Line 15"/>
                          <wps:cNvCnPr/>
                          <wps:spPr>
                            <a:xfrm flipV="1">
                              <a:off x="1828800" y="457200"/>
                              <a:ext cx="685800" cy="914400"/>
                            </a:xfrm>
                            <a:prstGeom prst="straightConnector1">
                              <a:avLst/>
                            </a:prstGeom>
                            <a:noFill/>
                            <a:ln w="9528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tailEnd type="arrow"/>
                            </a:ln>
                          </wps:spPr>
                          <wps:bodyPr/>
                        </wps:wsp>
                        <wps:wsp>
                          <wps:cNvPr id="19" name="Line 16"/>
                          <wps:cNvCnPr/>
                          <wps:spPr>
                            <a:xfrm flipV="1">
                              <a:off x="1828800" y="342900"/>
                              <a:ext cx="685800" cy="571500"/>
                            </a:xfrm>
                            <a:prstGeom prst="straightConnector1">
                              <a:avLst/>
                            </a:prstGeom>
                            <a:noFill/>
                            <a:ln w="9528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tailEnd type="arrow"/>
                            </a:ln>
                          </wps:spPr>
                          <wps:bodyPr/>
                        </wps:wsp>
                        <wps:wsp>
                          <wps:cNvPr id="20" name="Line 17"/>
                          <wps:cNvCnPr/>
                          <wps:spPr>
                            <a:xfrm flipV="1">
                              <a:off x="1600200" y="228600"/>
                              <a:ext cx="914400" cy="228600"/>
                            </a:xfrm>
                            <a:prstGeom prst="straightConnector1">
                              <a:avLst/>
                            </a:prstGeom>
                            <a:noFill/>
                            <a:ln w="9528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tailEnd type="arrow"/>
                            </a:ln>
                          </wps:spPr>
                          <wps:bodyPr/>
                        </wps:wsp>
                        <wps:wsp>
                          <wps:cNvPr id="21" name="Line 18"/>
                          <wps:cNvCnPr/>
                          <wps:spPr>
                            <a:xfrm flipV="1">
                              <a:off x="1828800" y="114300"/>
                              <a:ext cx="685800" cy="114300"/>
                            </a:xfrm>
                            <a:prstGeom prst="straightConnector1">
                              <a:avLst/>
                            </a:prstGeom>
                            <a:noFill/>
                            <a:ln w="9528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tailEnd type="arrow"/>
                            </a:ln>
                          </wps:spPr>
                          <wps:bodyPr/>
                        </wps:wsp>
                        <wps:wsp>
                          <wps:cNvPr id="22" name="Text Box 19"/>
                          <wps:cNvSpPr txBox="1"/>
                          <wps:spPr>
                            <a:xfrm>
                              <a:off x="0" y="457200"/>
                              <a:ext cx="457200" cy="10287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6F2E765" w14:textId="77777777" w:rsidR="00101E03" w:rsidRDefault="00000000">
                                <w:r>
                                  <w:t>要記得簽名</w:t>
                                </w:r>
                                <w:proofErr w:type="gramStart"/>
                                <w:r>
                                  <w:t>喔</w:t>
                                </w:r>
                                <w:proofErr w:type="gramEnd"/>
                              </w:p>
                            </w:txbxContent>
                          </wps:txbx>
                          <wps:bodyPr vert="eaVert" wrap="square" lIns="91440" tIns="45720" rIns="91440" bIns="45720" anchor="t" anchorCtr="0" compatLnSpc="0">
                            <a:noAutofit/>
                          </wps:bodyPr>
                        </wps:wsp>
                        <wps:wsp>
                          <wps:cNvPr id="23" name="Line 28"/>
                          <wps:cNvCnPr/>
                          <wps:spPr>
                            <a:xfrm flipH="1" flipV="1">
                              <a:off x="457200" y="800100"/>
                              <a:ext cx="685800" cy="228600"/>
                            </a:xfrm>
                            <a:prstGeom prst="straightConnector1">
                              <a:avLst/>
                            </a:prstGeom>
                            <a:noFill/>
                            <a:ln w="9528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tailEnd type="arrow"/>
                            </a:ln>
                          </wps:spPr>
                          <wps:bodyPr/>
                        </wps:wsp>
                        <wps:wsp>
                          <wps:cNvPr id="24" name="AutoShape 58"/>
                          <wps:cNvSpPr/>
                          <wps:spPr>
                            <a:xfrm>
                              <a:off x="2743200" y="800100"/>
                              <a:ext cx="2057400" cy="571500"/>
                            </a:xfrm>
                            <a:custGeom>
                              <a:avLst>
                                <a:gd name="f8" fmla="val -13333"/>
                                <a:gd name="f9" fmla="val 94444"/>
                                <a:gd name="f10" fmla="val -13333"/>
                                <a:gd name="f11" fmla="val -37037"/>
                              </a:avLst>
                              <a:gdLst>
                                <a:gd name="f4" fmla="val w"/>
                                <a:gd name="f5" fmla="val h"/>
                                <a:gd name="f6" fmla="val ss"/>
                                <a:gd name="f7" fmla="val 0"/>
                                <a:gd name="f8" fmla="val -13333"/>
                                <a:gd name="f9" fmla="val 94444"/>
                                <a:gd name="f10" fmla="val -13333"/>
                                <a:gd name="f11" fmla="val -37037"/>
                                <a:gd name="f12" fmla="abs f4"/>
                                <a:gd name="f13" fmla="abs f5"/>
                                <a:gd name="f14" fmla="abs f6"/>
                                <a:gd name="f15" fmla="val f7"/>
                                <a:gd name="f16" fmla="?: f12 f4 1"/>
                                <a:gd name="f17" fmla="?: f13 f5 1"/>
                                <a:gd name="f18" fmla="?: f14 f6 1"/>
                                <a:gd name="f19" fmla="*/ f16 1 21600"/>
                                <a:gd name="f20" fmla="*/ f17 1 21600"/>
                                <a:gd name="f21" fmla="*/ 21600 f16 1"/>
                                <a:gd name="f22" fmla="*/ 21600 f17 1"/>
                                <a:gd name="f23" fmla="min f20 f19"/>
                                <a:gd name="f24" fmla="*/ f21 1 f18"/>
                                <a:gd name="f25" fmla="*/ f22 1 f18"/>
                                <a:gd name="f26" fmla="val f24"/>
                                <a:gd name="f27" fmla="val f25"/>
                                <a:gd name="f28" fmla="*/ f15 f23 1"/>
                                <a:gd name="f29" fmla="+- f27 0 f15"/>
                                <a:gd name="f30" fmla="+- f26 0 f15"/>
                                <a:gd name="f31" fmla="*/ f26 f23 1"/>
                                <a:gd name="f32" fmla="*/ f27 f23 1"/>
                                <a:gd name="f33" fmla="min f30 f29"/>
                                <a:gd name="f34" fmla="*/ f33 1 21600"/>
                                <a:gd name="f35" fmla="*/ f9 1 f34"/>
                                <a:gd name="f36" fmla="*/ f8 1 f34"/>
                                <a:gd name="f37" fmla="*/ f11 1 f34"/>
                                <a:gd name="f38" fmla="*/ f10 1 f34"/>
                                <a:gd name="f39" fmla="*/ f29 f36 1"/>
                                <a:gd name="f40" fmla="*/ f30 f35 1"/>
                                <a:gd name="f41" fmla="*/ f29 f38 1"/>
                                <a:gd name="f42" fmla="*/ f30 f37 1"/>
                                <a:gd name="f43" fmla="*/ f39 1 100000"/>
                                <a:gd name="f44" fmla="*/ f40 1 100000"/>
                                <a:gd name="f45" fmla="*/ f41 1 100000"/>
                                <a:gd name="f46" fmla="*/ f42 1 100000"/>
                                <a:gd name="f47" fmla="*/ f44 f23 1"/>
                                <a:gd name="f48" fmla="*/ f43 f23 1"/>
                                <a:gd name="f49" fmla="*/ f46 f23 1"/>
                                <a:gd name="f50" fmla="*/ f45 f23 1"/>
                              </a:gdLst>
                              <a:ahLst/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</a:cxnLst>
                              <a:rect l="f28" t="f28" r="f31" b="f32"/>
                              <a:pathLst>
                                <a:path>
                                  <a:moveTo>
                                    <a:pt x="f28" y="f28"/>
                                  </a:moveTo>
                                  <a:lnTo>
                                    <a:pt x="f31" y="f28"/>
                                  </a:lnTo>
                                  <a:lnTo>
                                    <a:pt x="f31" y="f32"/>
                                  </a:lnTo>
                                  <a:lnTo>
                                    <a:pt x="f28" y="f32"/>
                                  </a:lnTo>
                                  <a:close/>
                                </a:path>
                                <a:path fill="none">
                                  <a:moveTo>
                                    <a:pt x="f47" y="f48"/>
                                  </a:moveTo>
                                  <a:lnTo>
                                    <a:pt x="f49" y="f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25402" cap="flat">
                              <a:solidFill>
                                <a:srgbClr val="000000"/>
                              </a:solidFill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222C0D95" w14:textId="77777777" w:rsidR="00101E03" w:rsidRDefault="00000000">
                                <w:r>
                                  <w:t>這張</w:t>
                                </w:r>
                                <w:r>
                                  <w:rPr>
                                    <w:rFonts w:ascii="標楷體" w:eastAsia="標楷體" w:hAnsi="標楷體"/>
                                    <w:b/>
                                  </w:rPr>
                                  <w:t>附件一</w:t>
                                </w:r>
                                <w:r>
                                  <w:t>請用迴紋針或夾子別於作品之上。</w:t>
                                </w:r>
                              </w:p>
                              <w:p w14:paraId="0F11DBA8" w14:textId="77777777" w:rsidR="00101E03" w:rsidRDefault="00101E03"/>
                            </w:txbxContent>
                          </wps:txbx>
                          <wps:bodyPr vert="horz" wrap="square" lIns="91440" tIns="45720" rIns="91440" bIns="45720" anchor="t" anchorCtr="0" compatLnSpc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AA403A2" id="Group 61" o:spid="_x0000_s1026" style="position:absolute;margin-left:-9pt;margin-top:15pt;width:522pt;height:324pt;z-index:251657216" coordsize="66293,4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">
                <v:shape id="AutoShape 38" o:spid="_x0000_s1027" style="position:absolute;top:17145;width:6858;height:24003;visibility:visible;mso-wrap-style:square;v-text-anchor:top" coordsize="685800,2400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" adj="-11796480,,5400" path="m,l685800,r,2400300l,2400300,,xem761999,114350nfl2139312,114350r,590522l1935478,792435e" strokeweight=".70561mm">
                  <v:stroke joinstyle="miter"/>
                  <v:formulas/>
                  <v:path arrowok="t" o:connecttype="custom" o:connectlocs="342900,0;685800,1200150;342900,2400300;0,1200150" o:connectangles="270,0,90,180" textboxrect="0,0,685800,2400300"/>
                  <v:textbox style="layout-flow:vertical-ideographic">
                    <w:txbxContent>
                      <w:p w14:paraId="5C7F5D88" w14:textId="77777777" w:rsidR="00101E03" w:rsidRDefault="00000000">
                        <w:r>
                          <w:rPr>
                            <w:rFonts w:ascii="標楷體" w:eastAsia="標楷體" w:hAnsi="標楷體"/>
                            <w:b/>
                          </w:rPr>
                          <w:t>附件二</w:t>
                        </w:r>
                        <w:r>
                          <w:t>請按照</w:t>
                        </w:r>
                        <w:r>
                          <w:rPr>
                            <w:u w:val="single"/>
                          </w:rPr>
                          <w:t>小畫家的話</w:t>
                        </w:r>
                        <w:r>
                          <w:t>中的作品順序黏貼在作品</w:t>
                        </w:r>
                        <w:r>
                          <w:rPr>
                            <w:shd w:val="clear" w:color="auto" w:fill="FFFFFF"/>
                          </w:rPr>
                          <w:t>背面</w:t>
                        </w:r>
                        <w:r>
                          <w:rPr>
                            <w:b/>
                            <w:shd w:val="clear" w:color="auto" w:fill="FFFFFF"/>
                          </w:rPr>
                          <w:t>右下角</w:t>
                        </w:r>
                        <w:r>
                          <w:t>。</w:t>
                        </w:r>
                      </w:p>
                    </w:txbxContent>
                  </v:textbox>
                </v:shape>
                <v:group id="Group 60" o:spid="_x0000_s1028" style="position:absolute;left:24003;top:19431;width:42290;height:20650" coordsize="42290,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9" o:spid="_x0000_s1029" type="#_x0000_t202" style="position:absolute;left:4572;top:12573;width:4572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" filled="f" stroked="f">
                    <v:textbox style="layout-flow:vertical-ideographic">
                      <w:txbxContent>
                        <w:p w14:paraId="7350EB7E" w14:textId="77777777" w:rsidR="00101E03" w:rsidRDefault="00000000">
                          <w:r>
                            <w:t>簽名、簽名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Line 40" o:spid="_x0000_s1030" type="#_x0000_t32" style="position:absolute;left:9144;top:18288;width:6858;height:228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" strokeweight=".26467mm">
                    <v:stroke endarrow="open"/>
                  </v:shape>
                  <v:shape id="Text Box 43" o:spid="_x0000_s1031" type="#_x0000_t202" style="position:absolute;left:28574;top:2286;width:13716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  <v:textbox>
                      <w:txbxContent>
                        <w:p w14:paraId="49B3DC80" w14:textId="77777777" w:rsidR="00101E03" w:rsidRDefault="00000000">
                          <w:r>
                            <w:t>參加初審的學生都寫上去就對了</w:t>
                          </w:r>
                          <w:proofErr w:type="gramStart"/>
                          <w:r>
                            <w:t>了</w:t>
                          </w:r>
                          <w:proofErr w:type="gramEnd"/>
                          <w:r>
                            <w:t>。</w:t>
                          </w:r>
                        </w:p>
                      </w:txbxContent>
                    </v:textbox>
                  </v:shape>
                  <v:shape id="Line 46" o:spid="_x0000_s1032" type="#_x0000_t32" style="position:absolute;left:24002;top:6858;width:4572;height:114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" strokeweight=".26467mm">
                    <v:stroke endarrow="open"/>
                  </v:shape>
                  <v:shape id="Text Box 49" o:spid="_x0000_s1033" type="#_x0000_t202" style="position:absolute;width:14859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<v:textbox>
                      <w:txbxContent>
                        <w:p w14:paraId="050619F6" w14:textId="77777777" w:rsidR="00101E03" w:rsidRDefault="00000000">
                          <w:r>
                            <w:t>此區域</w:t>
                          </w:r>
                          <w:proofErr w:type="gramStart"/>
                          <w:r>
                            <w:t>只需填選學生</w:t>
                          </w:r>
                          <w:proofErr w:type="gramEnd"/>
                          <w:r>
                            <w:t>姓名，無須勾選名次。</w:t>
                          </w:r>
                        </w:p>
                      </w:txbxContent>
                    </v:textbox>
                  </v:shape>
                  <v:shape id="Line 52" o:spid="_x0000_s1034" type="#_x0000_t32" style="position:absolute;left:9144;top:8001;width:6858;height:800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" strokeweight=".26467mm">
                    <v:stroke endarrow="open"/>
                  </v:shape>
                  <v:shape id="AutoShape 55" o:spid="_x0000_s1035" style="position:absolute;left:28727;top:12573;width:13563;height:8077;visibility:visible;mso-wrap-style:square;v-text-anchor:top" coordsize="1356356,8077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" adj="-11796480,,5400" path="m,l1356356,r,807716l,807716,,xem1242069,883924nfl-419087,883924e" strokeweight=".70561mm">
                    <v:stroke joinstyle="miter"/>
                    <v:formulas/>
                    <v:path arrowok="t" o:connecttype="custom" o:connectlocs="678178,0;1356356,403858;678178,807716;0,403858" o:connectangles="270,0,90,180" textboxrect="0,0,1356356,807716"/>
                    <v:textbox>
                      <w:txbxContent>
                        <w:p w14:paraId="721A9223" w14:textId="77777777" w:rsidR="00101E03" w:rsidRDefault="00000000">
                          <w:r>
                            <w:rPr>
                              <w:rFonts w:ascii="標楷體" w:eastAsia="標楷體" w:hAnsi="標楷體"/>
                              <w:b/>
                            </w:rPr>
                            <w:t>附件三</w:t>
                          </w:r>
                          <w:r>
                            <w:t>請連同學生作品一同送交設備組。</w:t>
                          </w:r>
                        </w:p>
                      </w:txbxContent>
                    </v:textbox>
                  </v:shape>
                </v:group>
                <v:group id="Group 59" o:spid="_x0000_s1036" style="position:absolute;left:12573;width:48006;height:14859" coordsize="48006,1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Text Box 12" o:spid="_x0000_s1037" type="#_x0000_t202" style="position:absolute;left:25146;width:457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" filled="f" stroked="f">
                    <v:textbox style="layout-flow:vertical-ideographic">
                      <w:txbxContent>
                        <w:p w14:paraId="45F3906A" w14:textId="77777777" w:rsidR="00101E03" w:rsidRDefault="00000000">
                          <w:r>
                            <w:t>必填</w:t>
                          </w:r>
                        </w:p>
                      </w:txbxContent>
                    </v:textbox>
                  </v:shape>
                  <v:shape id="Line 15" o:spid="_x0000_s1038" type="#_x0000_t32" style="position:absolute;left:18288;top:4572;width:6858;height:9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" strokeweight=".26467mm">
                    <v:stroke endarrow="open"/>
                  </v:shape>
                  <v:shape id="Line 16" o:spid="_x0000_s1039" type="#_x0000_t32" style="position:absolute;left:18288;top:3429;width:6858;height:57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" strokeweight=".26467mm">
                    <v:stroke endarrow="open"/>
                  </v:shape>
                  <v:shape id="Line 17" o:spid="_x0000_s1040" type="#_x0000_t32" style="position:absolute;left:16002;top:2286;width:9144;height:22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" strokeweight=".26467mm">
                    <v:stroke endarrow="open"/>
                  </v:shape>
                  <v:shape id="Line 18" o:spid="_x0000_s1041" type="#_x0000_t32" style="position:absolute;left:18288;top:1143;width:6858;height:114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" strokeweight=".26467mm">
                    <v:stroke endarrow="open"/>
                  </v:shape>
                  <v:shape id="Text Box 19" o:spid="_x0000_s1042" type="#_x0000_t202" style="position:absolute;top:4572;width:4572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" filled="f" stroked="f">
                    <v:textbox style="layout-flow:vertical-ideographic">
                      <w:txbxContent>
                        <w:p w14:paraId="66F2E765" w14:textId="77777777" w:rsidR="00101E03" w:rsidRDefault="00000000">
                          <w:r>
                            <w:t>要記得簽名</w:t>
                          </w:r>
                          <w:proofErr w:type="gramStart"/>
                          <w:r>
                            <w:t>喔</w:t>
                          </w:r>
                          <w:proofErr w:type="gramEnd"/>
                        </w:p>
                      </w:txbxContent>
                    </v:textbox>
                  </v:shape>
                  <v:shape id="Line 28" o:spid="_x0000_s1043" type="#_x0000_t32" style="position:absolute;left:4572;top:8001;width:6858;height:228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" strokeweight=".26467mm">
                    <v:stroke endarrow="open"/>
                  </v:shape>
                  <v:shape id="AutoShape 58" o:spid="_x0000_s1044" style="position:absolute;left:27432;top:8001;width:20574;height:5715;visibility:visible;mso-wrap-style:square;v-text-anchor:top" coordsize="2057400,5715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" adj="-11796480,,5400" path="m,l2057400,r,571500l,571500,,xem1943091,-76198nfl-761999,-76198e" strokeweight=".70561mm">
                    <v:stroke joinstyle="miter"/>
                    <v:formulas/>
                    <v:path arrowok="t" o:connecttype="custom" o:connectlocs="1028700,0;2057400,285750;1028700,571500;0,285750" o:connectangles="270,0,90,180" textboxrect="0,0,2057400,571500"/>
                    <v:textbox>
                      <w:txbxContent>
                        <w:p w14:paraId="222C0D95" w14:textId="77777777" w:rsidR="00101E03" w:rsidRDefault="00000000">
                          <w:r>
                            <w:t>這張</w:t>
                          </w:r>
                          <w:r>
                            <w:rPr>
                              <w:rFonts w:ascii="標楷體" w:eastAsia="標楷體" w:hAnsi="標楷體"/>
                              <w:b/>
                            </w:rPr>
                            <w:t>附件一</w:t>
                          </w:r>
                          <w:r>
                            <w:t>請用迴紋針或夾子別於作品之上。</w:t>
                          </w:r>
                        </w:p>
                        <w:p w14:paraId="0F11DBA8" w14:textId="77777777" w:rsidR="00101E03" w:rsidRDefault="00101E03"/>
                      </w:txbxContent>
                    </v:textbox>
                  </v:shape>
                </v:group>
              </v:group>
            </w:pict>
          </mc:Fallback>
        </mc:AlternateContent>
      </w:r>
    </w:p>
    <w:p w14:paraId="76DB6A2A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5A84CE6F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33F057DC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26675D1A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666B818A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455575D5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7A963907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7016BAC6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33083A3D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5DAEF6D2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1C3FCD21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56AD219C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4AEF4778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5895B2B7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01F5F472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53AF6459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0AA98740" w14:textId="77777777" w:rsidR="00101E03" w:rsidRDefault="00101E03">
      <w:pPr>
        <w:snapToGrid w:val="0"/>
        <w:spacing w:line="300" w:lineRule="auto"/>
        <w:rPr>
          <w:rFonts w:ascii="標楷體" w:eastAsia="標楷體" w:hAnsi="標楷體"/>
        </w:rPr>
      </w:pPr>
    </w:p>
    <w:p w14:paraId="24B64F5C" w14:textId="77777777" w:rsidR="00101E03" w:rsidRDefault="00101E03">
      <w:pPr>
        <w:spacing w:line="500" w:lineRule="exact"/>
        <w:ind w:left="223" w:hanging="223"/>
        <w:rPr>
          <w:rFonts w:ascii="標楷體" w:eastAsia="標楷體" w:hAnsi="標楷體" w:cs="Arial"/>
        </w:rPr>
      </w:pPr>
    </w:p>
    <w:p w14:paraId="010F3D3D" w14:textId="77777777" w:rsidR="00101E03" w:rsidRDefault="00101E03">
      <w:pPr>
        <w:spacing w:line="500" w:lineRule="exact"/>
        <w:ind w:left="223" w:hanging="223"/>
        <w:rPr>
          <w:rFonts w:ascii="標楷體" w:eastAsia="標楷體" w:hAnsi="標楷體" w:cs="Arial"/>
        </w:rPr>
      </w:pPr>
    </w:p>
    <w:p w14:paraId="40AD0535" w14:textId="77777777" w:rsidR="00101E03" w:rsidRDefault="00101E03">
      <w:pPr>
        <w:pStyle w:val="3"/>
        <w:spacing w:line="500" w:lineRule="exact"/>
        <w:ind w:left="0" w:firstLine="0"/>
        <w:rPr>
          <w:rFonts w:ascii="標楷體" w:eastAsia="標楷體" w:hAnsi="標楷體" w:cs="Arial"/>
        </w:rPr>
      </w:pPr>
    </w:p>
    <w:p w14:paraId="48AD9700" w14:textId="77777777" w:rsidR="00101E03" w:rsidRDefault="00101E03">
      <w:pPr>
        <w:pStyle w:val="3"/>
        <w:spacing w:line="500" w:lineRule="exact"/>
        <w:ind w:left="0" w:firstLine="0"/>
        <w:rPr>
          <w:rFonts w:ascii="標楷體" w:eastAsia="標楷體" w:hAnsi="標楷體" w:cs="Arial"/>
        </w:rPr>
      </w:pPr>
    </w:p>
    <w:p w14:paraId="4686AAA6" w14:textId="77777777" w:rsidR="00101E03" w:rsidRDefault="00000000">
      <w:pPr>
        <w:pStyle w:val="3"/>
        <w:spacing w:line="500" w:lineRule="exact"/>
        <w:ind w:left="0" w:firstLine="0"/>
      </w:pPr>
      <w:r>
        <w:rPr>
          <w:rFonts w:ascii="標楷體" w:eastAsia="標楷體" w:hAnsi="標楷體" w:cs="Arial"/>
        </w:rPr>
        <w:t>【附件一】</w:t>
      </w:r>
      <w:r>
        <w:rPr>
          <w:rFonts w:ascii="標楷體" w:eastAsia="標楷體" w:hAnsi="標楷體" w:cs="Arial"/>
          <w:spacing w:val="20"/>
          <w:sz w:val="32"/>
        </w:rPr>
        <w:t>報名表</w:t>
      </w:r>
    </w:p>
    <w:p w14:paraId="374D7F5E" w14:textId="77777777" w:rsidR="00101E03" w:rsidRDefault="00000000">
      <w:pPr>
        <w:numPr>
          <w:ilvl w:val="0"/>
          <w:numId w:val="2"/>
        </w:numPr>
        <w:tabs>
          <w:tab w:val="left" w:pos="360"/>
        </w:tabs>
        <w:spacing w:before="180" w:after="180"/>
        <w:ind w:left="357" w:hanging="357"/>
        <w:jc w:val="center"/>
      </w:pPr>
      <w:r>
        <w:rPr>
          <w:rFonts w:ascii="標楷體" w:eastAsia="標楷體" w:hAnsi="標楷體" w:cs="Arial"/>
          <w:b/>
          <w:spacing w:val="20"/>
        </w:rPr>
        <w:t>臺北市公私立國民小學兒童美術創作展</w:t>
      </w:r>
      <w:r>
        <w:rPr>
          <w:rFonts w:ascii="標楷體" w:eastAsia="標楷體" w:hAnsi="標楷體" w:cs="Arial"/>
          <w:b/>
          <w:spacing w:val="20"/>
          <w:szCs w:val="28"/>
        </w:rPr>
        <w:t>報名表</w:t>
      </w:r>
      <w:r>
        <w:rPr>
          <w:rFonts w:ascii="標楷體" w:eastAsia="標楷體" w:hAnsi="標楷體" w:cs="Arial"/>
          <w:spacing w:val="20"/>
        </w:rPr>
        <w:t>□</w:t>
      </w:r>
    </w:p>
    <w:tbl>
      <w:tblPr>
        <w:tblW w:w="92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7"/>
        <w:gridCol w:w="251"/>
        <w:gridCol w:w="753"/>
        <w:gridCol w:w="251"/>
        <w:gridCol w:w="1491"/>
        <w:gridCol w:w="768"/>
        <w:gridCol w:w="723"/>
        <w:gridCol w:w="30"/>
        <w:gridCol w:w="251"/>
        <w:gridCol w:w="753"/>
        <w:gridCol w:w="458"/>
        <w:gridCol w:w="1491"/>
        <w:gridCol w:w="1492"/>
      </w:tblGrid>
      <w:tr w:rsidR="00101E03" w14:paraId="0FFE090C" w14:textId="77777777">
        <w:tblPrEx>
          <w:tblCellMar>
            <w:top w:w="0" w:type="dxa"/>
            <w:bottom w:w="0" w:type="dxa"/>
          </w:tblCellMar>
        </w:tblPrEx>
        <w:trPr>
          <w:trHeight w:val="481"/>
          <w:jc w:val="center"/>
        </w:trPr>
        <w:tc>
          <w:tcPr>
            <w:tcW w:w="1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1C038E" w14:textId="77777777" w:rsidR="00101E03" w:rsidRDefault="00000000">
            <w:pPr>
              <w:spacing w:before="12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校  名</w:t>
            </w:r>
          </w:p>
        </w:tc>
        <w:tc>
          <w:tcPr>
            <w:tcW w:w="77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C12039" w14:textId="77777777" w:rsidR="00101E03" w:rsidRDefault="00000000">
            <w:pPr>
              <w:spacing w:before="120"/>
              <w:ind w:left="113" w:right="113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 xml:space="preserve">     區      國民小學     年     班</w:t>
            </w:r>
          </w:p>
        </w:tc>
      </w:tr>
      <w:tr w:rsidR="00101E03" w14:paraId="51FCA900" w14:textId="77777777">
        <w:tblPrEx>
          <w:tblCellMar>
            <w:top w:w="0" w:type="dxa"/>
            <w:bottom w:w="0" w:type="dxa"/>
          </w:tblCellMar>
        </w:tblPrEx>
        <w:trPr>
          <w:trHeight w:val="452"/>
          <w:jc w:val="center"/>
        </w:trPr>
        <w:tc>
          <w:tcPr>
            <w:tcW w:w="1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ADB8C6" w14:textId="77777777" w:rsidR="00101E03" w:rsidRDefault="00000000">
            <w:pPr>
              <w:spacing w:before="12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姓  名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964C3C" w14:textId="77777777" w:rsidR="00101E03" w:rsidRDefault="00101E03">
            <w:pPr>
              <w:spacing w:before="120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F77E80" w14:textId="77777777" w:rsidR="00101E03" w:rsidRDefault="00000000">
            <w:pPr>
              <w:spacing w:before="120"/>
              <w:jc w:val="center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家裡電話</w:t>
            </w:r>
          </w:p>
        </w:tc>
        <w:tc>
          <w:tcPr>
            <w:tcW w:w="3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BCD322" w14:textId="77777777" w:rsidR="00101E03" w:rsidRDefault="00101E03">
            <w:pPr>
              <w:spacing w:before="120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</w:tr>
      <w:tr w:rsidR="00101E03" w14:paraId="0F139C58" w14:textId="77777777">
        <w:tblPrEx>
          <w:tblCellMar>
            <w:top w:w="0" w:type="dxa"/>
            <w:bottom w:w="0" w:type="dxa"/>
          </w:tblCellMar>
        </w:tblPrEx>
        <w:trPr>
          <w:cantSplit/>
          <w:trHeight w:val="452"/>
          <w:jc w:val="center"/>
        </w:trPr>
        <w:tc>
          <w:tcPr>
            <w:tcW w:w="1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EC432F" w14:textId="77777777" w:rsidR="00101E03" w:rsidRDefault="00000000">
            <w:pPr>
              <w:spacing w:before="12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參加本活動獲獎紀錄</w:t>
            </w:r>
          </w:p>
        </w:tc>
        <w:tc>
          <w:tcPr>
            <w:tcW w:w="77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DA4846" w14:textId="77777777" w:rsidR="00101E03" w:rsidRDefault="00000000">
            <w:pPr>
              <w:spacing w:before="120"/>
              <w:jc w:val="center"/>
            </w:pPr>
            <w:r>
              <w:rPr>
                <w:rFonts w:ascii="標楷體" w:eastAsia="標楷體" w:hAnsi="標楷體" w:cs="Arial"/>
                <w:spacing w:val="20"/>
              </w:rPr>
              <w:t>本次為第</w:t>
            </w:r>
            <w:r>
              <w:rPr>
                <w:rFonts w:ascii="標楷體" w:eastAsia="標楷體" w:hAnsi="標楷體" w:cs="Arial"/>
                <w:spacing w:val="20"/>
                <w:u w:val="single"/>
              </w:rPr>
              <w:t xml:space="preserve">    </w:t>
            </w:r>
            <w:r>
              <w:rPr>
                <w:rFonts w:ascii="標楷體" w:eastAsia="標楷體" w:hAnsi="標楷體" w:cs="Arial"/>
                <w:spacing w:val="20"/>
              </w:rPr>
              <w:t>次參加；曾獲</w:t>
            </w:r>
            <w:r>
              <w:rPr>
                <w:rFonts w:ascii="標楷體" w:eastAsia="標楷體" w:hAnsi="標楷體" w:cs="Arial"/>
              </w:rPr>
              <w:t>美創</w:t>
            </w:r>
            <w:proofErr w:type="gramStart"/>
            <w:r>
              <w:rPr>
                <w:rFonts w:ascii="標楷體" w:eastAsia="標楷體" w:hAnsi="標楷體" w:cs="Arial"/>
              </w:rPr>
              <w:t>展</w:t>
            </w:r>
            <w:proofErr w:type="gramEnd"/>
            <w:r>
              <w:rPr>
                <w:rFonts w:ascii="標楷體" w:eastAsia="標楷體" w:hAnsi="標楷體" w:cs="Arial"/>
                <w:spacing w:val="20"/>
              </w:rPr>
              <w:t>展出</w:t>
            </w:r>
            <w:r>
              <w:rPr>
                <w:rFonts w:ascii="標楷體" w:eastAsia="標楷體" w:hAnsi="標楷體" w:cs="Arial"/>
                <w:spacing w:val="20"/>
                <w:u w:val="single"/>
              </w:rPr>
              <w:t xml:space="preserve">   </w:t>
            </w:r>
            <w:r>
              <w:rPr>
                <w:rFonts w:ascii="標楷體" w:eastAsia="標楷體" w:hAnsi="標楷體" w:cs="Arial"/>
                <w:spacing w:val="20"/>
              </w:rPr>
              <w:t>次</w:t>
            </w:r>
          </w:p>
        </w:tc>
      </w:tr>
      <w:tr w:rsidR="00101E03" w14:paraId="7E852EB1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61998E" w14:textId="77777777" w:rsidR="00101E03" w:rsidRDefault="00000000">
            <w:pPr>
              <w:ind w:left="170" w:right="170"/>
              <w:jc w:val="center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小小美術家的話</w:t>
            </w:r>
          </w:p>
        </w:tc>
        <w:tc>
          <w:tcPr>
            <w:tcW w:w="8712" w:type="dxa"/>
            <w:gridSpan w:val="1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4CE8A2" w14:textId="77777777" w:rsidR="00101E03" w:rsidRDefault="00000000">
            <w:pPr>
              <w:spacing w:before="120"/>
              <w:ind w:right="227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作品1.題目：</w:t>
            </w:r>
          </w:p>
        </w:tc>
      </w:tr>
      <w:tr w:rsidR="00101E03" w14:paraId="2775BE34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5D4412" w14:textId="77777777" w:rsidR="00101E03" w:rsidRDefault="00101E03">
            <w:pPr>
              <w:ind w:left="170" w:right="170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  <w:tc>
          <w:tcPr>
            <w:tcW w:w="8712" w:type="dxa"/>
            <w:gridSpan w:val="1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095103" w14:textId="77777777" w:rsidR="00101E03" w:rsidRDefault="00000000">
            <w:pPr>
              <w:spacing w:before="120"/>
              <w:ind w:right="227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創作想法：</w:t>
            </w:r>
          </w:p>
        </w:tc>
      </w:tr>
      <w:tr w:rsidR="00101E03" w14:paraId="37E3A8F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0E89C2" w14:textId="77777777" w:rsidR="00101E03" w:rsidRDefault="00101E03">
            <w:pPr>
              <w:ind w:left="170" w:right="170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  <w:tc>
          <w:tcPr>
            <w:tcW w:w="8712" w:type="dxa"/>
            <w:gridSpan w:val="1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C7D283" w14:textId="77777777" w:rsidR="00101E03" w:rsidRDefault="00000000">
            <w:pPr>
              <w:spacing w:before="120"/>
              <w:ind w:right="227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作品2.題目：</w:t>
            </w:r>
          </w:p>
        </w:tc>
      </w:tr>
      <w:tr w:rsidR="00101E03" w14:paraId="5C40F9B2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58FC7" w14:textId="77777777" w:rsidR="00101E03" w:rsidRDefault="00101E03">
            <w:pPr>
              <w:ind w:left="170" w:right="170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  <w:tc>
          <w:tcPr>
            <w:tcW w:w="8712" w:type="dxa"/>
            <w:gridSpan w:val="1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F997CB" w14:textId="77777777" w:rsidR="00101E03" w:rsidRDefault="00000000">
            <w:pPr>
              <w:spacing w:before="120"/>
              <w:ind w:right="227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創作想法：</w:t>
            </w:r>
          </w:p>
        </w:tc>
      </w:tr>
      <w:tr w:rsidR="00101E03" w14:paraId="38D3754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80F49" w14:textId="77777777" w:rsidR="00101E03" w:rsidRDefault="00101E03">
            <w:pPr>
              <w:ind w:left="170" w:right="170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  <w:tc>
          <w:tcPr>
            <w:tcW w:w="8712" w:type="dxa"/>
            <w:gridSpan w:val="1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2F3366" w14:textId="77777777" w:rsidR="00101E03" w:rsidRDefault="00000000">
            <w:pPr>
              <w:spacing w:before="120"/>
              <w:ind w:right="227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作品3.題目：</w:t>
            </w:r>
          </w:p>
        </w:tc>
      </w:tr>
      <w:tr w:rsidR="00101E03" w14:paraId="078586B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47A2A7" w14:textId="77777777" w:rsidR="00101E03" w:rsidRDefault="00101E03">
            <w:pPr>
              <w:ind w:left="170" w:right="170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  <w:tc>
          <w:tcPr>
            <w:tcW w:w="8712" w:type="dxa"/>
            <w:gridSpan w:val="1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37A36F" w14:textId="77777777" w:rsidR="00101E03" w:rsidRDefault="00000000">
            <w:pPr>
              <w:spacing w:before="120"/>
              <w:ind w:right="227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創作想法：</w:t>
            </w:r>
          </w:p>
        </w:tc>
      </w:tr>
      <w:tr w:rsidR="00101E03" w14:paraId="6F9AC32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E909F" w14:textId="77777777" w:rsidR="00101E03" w:rsidRDefault="00101E03">
            <w:pPr>
              <w:ind w:left="170" w:right="170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  <w:tc>
          <w:tcPr>
            <w:tcW w:w="871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4EF1B1" w14:textId="77777777" w:rsidR="00101E03" w:rsidRDefault="00000000">
            <w:pPr>
              <w:spacing w:before="120"/>
              <w:ind w:right="227" w:firstLine="4680"/>
            </w:pPr>
            <w:r>
              <w:rPr>
                <w:rFonts w:ascii="標楷體" w:eastAsia="標楷體" w:hAnsi="標楷體" w:cs="Arial"/>
                <w:spacing w:val="20"/>
                <w:sz w:val="22"/>
              </w:rPr>
              <w:t>作者簽名：</w:t>
            </w:r>
          </w:p>
        </w:tc>
      </w:tr>
      <w:tr w:rsidR="00101E03" w14:paraId="1B357B5F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  <w:jc w:val="center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3E982D" w14:textId="77777777" w:rsidR="00101E03" w:rsidRDefault="00101E03">
            <w:pPr>
              <w:ind w:left="113" w:right="113"/>
              <w:rPr>
                <w:rFonts w:ascii="標楷體" w:eastAsia="標楷體" w:hAnsi="標楷體" w:cs="Arial"/>
              </w:rPr>
            </w:pPr>
          </w:p>
          <w:p w14:paraId="3F60BDC1" w14:textId="77777777" w:rsidR="00101E03" w:rsidRDefault="00000000">
            <w:pPr>
              <w:ind w:left="113" w:right="113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初</w:t>
            </w:r>
          </w:p>
          <w:p w14:paraId="7D5C72EC" w14:textId="77777777" w:rsidR="00101E03" w:rsidRDefault="00101E03">
            <w:pPr>
              <w:ind w:left="113" w:right="113"/>
              <w:rPr>
                <w:rFonts w:ascii="標楷體" w:eastAsia="標楷體" w:hAnsi="標楷體" w:cs="Arial"/>
              </w:rPr>
            </w:pPr>
          </w:p>
          <w:p w14:paraId="5EB1B175" w14:textId="77777777" w:rsidR="00101E03" w:rsidRDefault="00000000">
            <w:pPr>
              <w:ind w:left="113" w:right="113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審</w:t>
            </w:r>
          </w:p>
          <w:p w14:paraId="61F1BABB" w14:textId="77777777" w:rsidR="00101E03" w:rsidRDefault="00101E03">
            <w:pPr>
              <w:ind w:left="113" w:right="113"/>
              <w:rPr>
                <w:rFonts w:ascii="標楷體" w:eastAsia="標楷體" w:hAnsi="標楷體" w:cs="Arial"/>
              </w:rPr>
            </w:pPr>
          </w:p>
          <w:p w14:paraId="119580FC" w14:textId="77777777" w:rsidR="00101E03" w:rsidRDefault="00000000">
            <w:pPr>
              <w:ind w:left="113" w:right="113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作</w:t>
            </w:r>
          </w:p>
          <w:p w14:paraId="2F82105A" w14:textId="77777777" w:rsidR="00101E03" w:rsidRDefault="00101E03">
            <w:pPr>
              <w:ind w:left="113" w:right="113"/>
              <w:rPr>
                <w:rFonts w:ascii="標楷體" w:eastAsia="標楷體" w:hAnsi="標楷體" w:cs="Arial"/>
              </w:rPr>
            </w:pPr>
          </w:p>
          <w:p w14:paraId="2BBA0724" w14:textId="77777777" w:rsidR="00101E03" w:rsidRDefault="00000000">
            <w:pPr>
              <w:ind w:left="113" w:right="113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業</w:t>
            </w:r>
          </w:p>
          <w:p w14:paraId="1AB0BDA2" w14:textId="77777777" w:rsidR="00101E03" w:rsidRDefault="00101E03">
            <w:pPr>
              <w:spacing w:before="120"/>
              <w:rPr>
                <w:rFonts w:ascii="標楷體" w:eastAsia="標楷體" w:hAnsi="標楷體" w:cs="Arial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67A342" w14:textId="77777777" w:rsidR="00101E03" w:rsidRDefault="00101E03">
            <w:pPr>
              <w:ind w:left="113" w:right="113"/>
              <w:rPr>
                <w:rFonts w:ascii="標楷體" w:eastAsia="標楷體" w:hAnsi="標楷體" w:cs="Arial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EEBF51" w14:textId="77777777" w:rsidR="00101E03" w:rsidRDefault="00000000">
            <w:pPr>
              <w:spacing w:before="100"/>
              <w:jc w:val="center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主題清晰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E63F0" w14:textId="77777777" w:rsidR="00101E03" w:rsidRDefault="00000000">
            <w:pPr>
              <w:spacing w:before="100"/>
              <w:jc w:val="center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構圖完整</w:t>
            </w:r>
          </w:p>
        </w:tc>
        <w:tc>
          <w:tcPr>
            <w:tcW w:w="1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CBC0B" w14:textId="77777777" w:rsidR="00101E03" w:rsidRDefault="00000000">
            <w:pPr>
              <w:spacing w:before="100"/>
              <w:jc w:val="center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技巧熟練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869AE8" w14:textId="77777777" w:rsidR="00101E03" w:rsidRDefault="00000000">
            <w:pPr>
              <w:spacing w:before="100"/>
              <w:jc w:val="center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創意新穎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196DD" w14:textId="77777777" w:rsidR="00101E03" w:rsidRDefault="00000000">
            <w:pPr>
              <w:spacing w:before="100"/>
              <w:jc w:val="center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媒材適當</w:t>
            </w:r>
          </w:p>
        </w:tc>
      </w:tr>
      <w:tr w:rsidR="00101E03" w14:paraId="778B7110" w14:textId="77777777">
        <w:tblPrEx>
          <w:tblCellMar>
            <w:top w:w="0" w:type="dxa"/>
            <w:bottom w:w="0" w:type="dxa"/>
          </w:tblCellMar>
        </w:tblPrEx>
        <w:trPr>
          <w:cantSplit/>
          <w:trHeight w:val="405"/>
          <w:jc w:val="center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CAB23E" w14:textId="77777777" w:rsidR="00101E03" w:rsidRDefault="00101E03">
            <w:pPr>
              <w:spacing w:before="120"/>
              <w:rPr>
                <w:rFonts w:ascii="標楷體" w:eastAsia="標楷體" w:hAnsi="標楷體" w:cs="Arial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24E059" w14:textId="77777777" w:rsidR="00101E03" w:rsidRDefault="00000000">
            <w:pPr>
              <w:ind w:left="113" w:right="113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作品1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BF787E" w14:textId="77777777" w:rsidR="00101E03" w:rsidRDefault="00101E03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7E6285" w14:textId="77777777" w:rsidR="00101E03" w:rsidRDefault="00101E03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9685F8" w14:textId="77777777" w:rsidR="00101E03" w:rsidRDefault="00101E03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9E6C76" w14:textId="77777777" w:rsidR="00101E03" w:rsidRDefault="00101E03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B3BDF6" w14:textId="77777777" w:rsidR="00101E03" w:rsidRDefault="00101E03">
            <w:pPr>
              <w:jc w:val="center"/>
              <w:rPr>
                <w:rFonts w:ascii="標楷體" w:eastAsia="標楷體" w:hAnsi="標楷體" w:cs="Arial"/>
              </w:rPr>
            </w:pPr>
          </w:p>
        </w:tc>
      </w:tr>
      <w:tr w:rsidR="00101E03" w14:paraId="7806B66C" w14:textId="77777777">
        <w:tblPrEx>
          <w:tblCellMar>
            <w:top w:w="0" w:type="dxa"/>
            <w:bottom w:w="0" w:type="dxa"/>
          </w:tblCellMar>
        </w:tblPrEx>
        <w:trPr>
          <w:cantSplit/>
          <w:trHeight w:val="405"/>
          <w:jc w:val="center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7D65D4" w14:textId="77777777" w:rsidR="00101E03" w:rsidRDefault="00101E03">
            <w:pPr>
              <w:spacing w:before="120"/>
              <w:rPr>
                <w:rFonts w:ascii="標楷體" w:eastAsia="標楷體" w:hAnsi="標楷體" w:cs="Arial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B848F6" w14:textId="77777777" w:rsidR="00101E03" w:rsidRDefault="00000000">
            <w:pPr>
              <w:ind w:left="113" w:right="113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作品2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D3E221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96E0E2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E1039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01378C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BCAB5D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5282E63F" w14:textId="77777777">
        <w:tblPrEx>
          <w:tblCellMar>
            <w:top w:w="0" w:type="dxa"/>
            <w:bottom w:w="0" w:type="dxa"/>
          </w:tblCellMar>
        </w:tblPrEx>
        <w:trPr>
          <w:cantSplit/>
          <w:trHeight w:val="405"/>
          <w:jc w:val="center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914171" w14:textId="77777777" w:rsidR="00101E03" w:rsidRDefault="00101E03">
            <w:pPr>
              <w:spacing w:before="120"/>
              <w:rPr>
                <w:rFonts w:ascii="標楷體" w:eastAsia="標楷體" w:hAnsi="標楷體" w:cs="Arial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884C1D" w14:textId="77777777" w:rsidR="00101E03" w:rsidRDefault="00000000">
            <w:pPr>
              <w:ind w:left="113" w:right="113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作品3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DCD9FD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A39680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D1934C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0CD2E7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03D157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0B4988D6" w14:textId="77777777">
        <w:tblPrEx>
          <w:tblCellMar>
            <w:top w:w="0" w:type="dxa"/>
            <w:bottom w:w="0" w:type="dxa"/>
          </w:tblCellMar>
        </w:tblPrEx>
        <w:trPr>
          <w:cantSplit/>
          <w:trHeight w:val="257"/>
          <w:jc w:val="center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C7F175" w14:textId="77777777" w:rsidR="00101E03" w:rsidRDefault="00101E03">
            <w:pPr>
              <w:spacing w:before="120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871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86BE90" w14:textId="77777777" w:rsidR="00101E03" w:rsidRDefault="00000000">
            <w:pPr>
              <w:spacing w:before="120"/>
            </w:pPr>
            <w:r>
              <w:rPr>
                <w:rFonts w:ascii="Symbol" w:eastAsia="Symbol" w:hAnsi="Symbol" w:cs="Symbol"/>
                <w:sz w:val="22"/>
              </w:rPr>
              <w:t></w:t>
            </w:r>
            <w:r>
              <w:rPr>
                <w:rFonts w:ascii="標楷體" w:eastAsia="標楷體" w:hAnsi="標楷體" w:cs="Arial"/>
                <w:sz w:val="22"/>
              </w:rPr>
              <w:t xml:space="preserve"> 請各班視覺藝術教師依學生作品</w:t>
            </w:r>
            <w:r>
              <w:rPr>
                <w:rFonts w:ascii="標楷體" w:eastAsia="標楷體" w:hAnsi="標楷體" w:cs="Arial"/>
              </w:rPr>
              <w:t>，</w:t>
            </w:r>
            <w:r>
              <w:rPr>
                <w:rFonts w:ascii="標楷體" w:eastAsia="標楷體" w:hAnsi="標楷體" w:cs="Arial"/>
                <w:sz w:val="22"/>
              </w:rPr>
              <w:t>勾選其通過的項目</w:t>
            </w:r>
            <w:r>
              <w:rPr>
                <w:rFonts w:ascii="標楷體" w:eastAsia="標楷體" w:hAnsi="標楷體" w:cs="Arial"/>
              </w:rPr>
              <w:t>，</w:t>
            </w:r>
            <w:proofErr w:type="gramStart"/>
            <w:r>
              <w:rPr>
                <w:rFonts w:ascii="標楷體" w:eastAsia="標楷體" w:hAnsi="標楷體" w:cs="Arial"/>
                <w:sz w:val="22"/>
              </w:rPr>
              <w:t>並勾選</w:t>
            </w:r>
            <w:proofErr w:type="gramEnd"/>
            <w:r>
              <w:rPr>
                <w:rFonts w:ascii="標楷體" w:eastAsia="標楷體" w:hAnsi="標楷體" w:cs="Arial"/>
                <w:sz w:val="22"/>
              </w:rPr>
              <w:t>下列之初審結果。</w:t>
            </w:r>
          </w:p>
        </w:tc>
      </w:tr>
      <w:tr w:rsidR="00101E03" w14:paraId="4B179BCD" w14:textId="77777777">
        <w:tblPrEx>
          <w:tblCellMar>
            <w:top w:w="0" w:type="dxa"/>
            <w:bottom w:w="0" w:type="dxa"/>
          </w:tblCellMar>
        </w:tblPrEx>
        <w:trPr>
          <w:cantSplit/>
          <w:trHeight w:val="257"/>
          <w:jc w:val="center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134127" w14:textId="77777777" w:rsidR="00101E03" w:rsidRDefault="00101E03">
            <w:pPr>
              <w:spacing w:before="180" w:after="180"/>
              <w:jc w:val="center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72C9D" w14:textId="77777777" w:rsidR="00101E03" w:rsidRDefault="00000000">
            <w:pPr>
              <w:jc w:val="center"/>
            </w:pPr>
            <w:r>
              <w:rPr>
                <w:rFonts w:ascii="標楷體" w:eastAsia="標楷體" w:hAnsi="標楷體" w:cs="Arial"/>
                <w:sz w:val="20"/>
              </w:rPr>
              <w:t>視覺藝術教師</w:t>
            </w:r>
          </w:p>
          <w:p w14:paraId="4E376CC2" w14:textId="77777777" w:rsidR="00101E03" w:rsidRDefault="00000000">
            <w:pPr>
              <w:jc w:val="center"/>
              <w:rPr>
                <w:rFonts w:ascii="標楷體" w:eastAsia="標楷體" w:hAnsi="標楷體" w:cs="Arial"/>
                <w:sz w:val="22"/>
              </w:rPr>
            </w:pPr>
            <w:r>
              <w:rPr>
                <w:rFonts w:ascii="標楷體" w:eastAsia="標楷體" w:hAnsi="標楷體" w:cs="Arial"/>
                <w:sz w:val="22"/>
              </w:rPr>
              <w:t>簽名</w:t>
            </w:r>
            <w:proofErr w:type="gramStart"/>
            <w:r>
              <w:rPr>
                <w:rFonts w:ascii="標楷體" w:eastAsia="標楷體" w:hAnsi="標楷體" w:cs="Arial"/>
                <w:sz w:val="22"/>
              </w:rPr>
              <w:t>︰</w:t>
            </w:r>
            <w:proofErr w:type="gramEnd"/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433A1" w14:textId="77777777" w:rsidR="00101E03" w:rsidRDefault="00101E03">
            <w:pPr>
              <w:spacing w:before="180" w:after="180"/>
              <w:jc w:val="both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D8992" w14:textId="77777777" w:rsidR="00101E03" w:rsidRDefault="00000000">
            <w:pPr>
              <w:spacing w:before="180" w:after="180"/>
              <w:rPr>
                <w:rFonts w:ascii="標楷體" w:eastAsia="標楷體" w:hAnsi="標楷體" w:cs="Arial"/>
                <w:sz w:val="22"/>
              </w:rPr>
            </w:pPr>
            <w:r>
              <w:rPr>
                <w:rFonts w:ascii="標楷體" w:eastAsia="標楷體" w:hAnsi="標楷體" w:cs="Arial"/>
                <w:sz w:val="22"/>
              </w:rPr>
              <w:t>初審結果</w:t>
            </w:r>
          </w:p>
        </w:tc>
        <w:tc>
          <w:tcPr>
            <w:tcW w:w="4194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376F6" w14:textId="77777777" w:rsidR="00101E03" w:rsidRDefault="00000000">
            <w:pPr>
              <w:spacing w:before="180" w:after="180"/>
              <w:jc w:val="both"/>
              <w:rPr>
                <w:rFonts w:ascii="標楷體" w:eastAsia="標楷體" w:hAnsi="標楷體" w:cs="Arial"/>
                <w:sz w:val="22"/>
              </w:rPr>
            </w:pPr>
            <w:r>
              <w:rPr>
                <w:rFonts w:ascii="標楷體" w:eastAsia="標楷體" w:hAnsi="標楷體" w:cs="Arial"/>
                <w:sz w:val="22"/>
              </w:rPr>
              <w:t>□再加油 □通過初審 □參加</w:t>
            </w:r>
            <w:proofErr w:type="gramStart"/>
            <w:r>
              <w:rPr>
                <w:rFonts w:ascii="標楷體" w:eastAsia="標楷體" w:hAnsi="標楷體" w:cs="Arial"/>
                <w:sz w:val="22"/>
              </w:rPr>
              <w:t>複</w:t>
            </w:r>
            <w:proofErr w:type="gramEnd"/>
            <w:r>
              <w:rPr>
                <w:rFonts w:ascii="標楷體" w:eastAsia="標楷體" w:hAnsi="標楷體" w:cs="Arial"/>
                <w:sz w:val="22"/>
              </w:rPr>
              <w:t>審</w:t>
            </w:r>
          </w:p>
        </w:tc>
      </w:tr>
      <w:tr w:rsidR="00101E03" w14:paraId="08AF809E" w14:textId="77777777">
        <w:tblPrEx>
          <w:tblCellMar>
            <w:top w:w="0" w:type="dxa"/>
            <w:bottom w:w="0" w:type="dxa"/>
          </w:tblCellMar>
        </w:tblPrEx>
        <w:trPr>
          <w:cantSplit/>
          <w:trHeight w:val="3307"/>
          <w:jc w:val="center"/>
        </w:trPr>
        <w:tc>
          <w:tcPr>
            <w:tcW w:w="75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0D88B" w14:textId="77777777" w:rsidR="00101E03" w:rsidRDefault="00000000">
            <w:pPr>
              <w:ind w:right="113"/>
              <w:jc w:val="center"/>
            </w:pPr>
            <w:r>
              <w:rPr>
                <w:rFonts w:ascii="標楷體" w:eastAsia="標楷體" w:hAnsi="標楷體" w:cs="Arial"/>
                <w:spacing w:val="40"/>
              </w:rPr>
              <w:t>視覺藝術教師評</w:t>
            </w:r>
            <w:r>
              <w:rPr>
                <w:rFonts w:ascii="標楷體" w:eastAsia="標楷體" w:hAnsi="標楷體" w:cs="Arial"/>
              </w:rPr>
              <w:t>語</w:t>
            </w:r>
          </w:p>
        </w:tc>
        <w:tc>
          <w:tcPr>
            <w:tcW w:w="3263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403ADD" w14:textId="77777777" w:rsidR="00101E03" w:rsidRDefault="00000000">
            <w:pPr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/>
                <w:sz w:val="20"/>
              </w:rPr>
              <w:t>(獲參加金牌獎者，請視覺藝術教師填寫)</w:t>
            </w:r>
          </w:p>
          <w:p w14:paraId="531F1F7A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  <w:p w14:paraId="6C077A70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  <w:p w14:paraId="75F102D6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  <w:p w14:paraId="3A06B82A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  <w:p w14:paraId="2ED3F6CE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  <w:p w14:paraId="14B0049F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  <w:p w14:paraId="3FADFBB0" w14:textId="77777777" w:rsidR="00101E03" w:rsidRDefault="00101E03">
            <w:pPr>
              <w:rPr>
                <w:rFonts w:ascii="標楷體" w:eastAsia="標楷體" w:hAnsi="標楷體" w:cs="Arial"/>
                <w:spacing w:val="20"/>
              </w:rPr>
            </w:pPr>
          </w:p>
        </w:tc>
        <w:tc>
          <w:tcPr>
            <w:tcW w:w="75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D640F" w14:textId="77777777" w:rsidR="00101E03" w:rsidRDefault="00000000">
            <w:pPr>
              <w:ind w:right="113"/>
              <w:jc w:val="center"/>
            </w:pPr>
            <w:r>
              <w:rPr>
                <w:rFonts w:ascii="標楷體" w:eastAsia="標楷體" w:hAnsi="標楷體" w:cs="Arial"/>
                <w:spacing w:val="80"/>
              </w:rPr>
              <w:t>家長的</w:t>
            </w:r>
            <w:r>
              <w:rPr>
                <w:rFonts w:ascii="標楷體" w:eastAsia="標楷體" w:hAnsi="標楷體" w:cs="Arial"/>
              </w:rPr>
              <w:t>話</w:t>
            </w:r>
          </w:p>
        </w:tc>
        <w:tc>
          <w:tcPr>
            <w:tcW w:w="444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14541E" w14:textId="77777777" w:rsidR="00101E03" w:rsidRDefault="00000000">
            <w:r>
              <w:rPr>
                <w:rFonts w:ascii="標楷體" w:eastAsia="標楷體" w:hAnsi="標楷體" w:cs="Arial"/>
                <w:sz w:val="20"/>
              </w:rPr>
              <w:t>(※獲選參加</w:t>
            </w:r>
            <w:proofErr w:type="gramStart"/>
            <w:r>
              <w:rPr>
                <w:rFonts w:ascii="標楷體" w:eastAsia="標楷體" w:hAnsi="標楷體" w:cs="Arial"/>
                <w:sz w:val="20"/>
              </w:rPr>
              <w:t>複</w:t>
            </w:r>
            <w:proofErr w:type="gramEnd"/>
            <w:r>
              <w:rPr>
                <w:rFonts w:ascii="標楷體" w:eastAsia="標楷體" w:hAnsi="標楷體" w:cs="Arial"/>
                <w:sz w:val="20"/>
              </w:rPr>
              <w:t>審者，請家長填寫)</w:t>
            </w:r>
          </w:p>
          <w:p w14:paraId="03EBAD03" w14:textId="77777777" w:rsidR="00101E03" w:rsidRDefault="00101E03">
            <w:pPr>
              <w:rPr>
                <w:rFonts w:ascii="標楷體" w:eastAsia="標楷體" w:hAnsi="標楷體" w:cs="Arial"/>
                <w:spacing w:val="20"/>
              </w:rPr>
            </w:pPr>
          </w:p>
          <w:p w14:paraId="035902B8" w14:textId="77777777" w:rsidR="00101E03" w:rsidRDefault="00101E03">
            <w:pPr>
              <w:rPr>
                <w:rFonts w:ascii="標楷體" w:eastAsia="標楷體" w:hAnsi="標楷體" w:cs="Arial"/>
                <w:spacing w:val="20"/>
              </w:rPr>
            </w:pPr>
          </w:p>
          <w:p w14:paraId="08C9F56B" w14:textId="77777777" w:rsidR="00101E03" w:rsidRDefault="00101E03">
            <w:pPr>
              <w:rPr>
                <w:rFonts w:ascii="標楷體" w:eastAsia="標楷體" w:hAnsi="標楷體" w:cs="Arial"/>
                <w:spacing w:val="20"/>
              </w:rPr>
            </w:pPr>
          </w:p>
          <w:p w14:paraId="46D8B049" w14:textId="77777777" w:rsidR="00101E03" w:rsidRDefault="00101E03">
            <w:pPr>
              <w:rPr>
                <w:rFonts w:ascii="標楷體" w:eastAsia="標楷體" w:hAnsi="標楷體" w:cs="Arial"/>
                <w:spacing w:val="20"/>
              </w:rPr>
            </w:pPr>
          </w:p>
          <w:p w14:paraId="01EFC18E" w14:textId="77777777" w:rsidR="00101E03" w:rsidRDefault="00101E03">
            <w:pPr>
              <w:rPr>
                <w:rFonts w:ascii="標楷體" w:eastAsia="標楷體" w:hAnsi="標楷體" w:cs="Arial"/>
                <w:spacing w:val="20"/>
              </w:rPr>
            </w:pPr>
          </w:p>
          <w:p w14:paraId="65E120AD" w14:textId="77777777" w:rsidR="00101E03" w:rsidRDefault="00101E03">
            <w:pPr>
              <w:rPr>
                <w:rFonts w:ascii="標楷體" w:eastAsia="標楷體" w:hAnsi="標楷體" w:cs="Arial"/>
                <w:spacing w:val="20"/>
              </w:rPr>
            </w:pPr>
          </w:p>
        </w:tc>
      </w:tr>
    </w:tbl>
    <w:p w14:paraId="4FE5E9DD" w14:textId="77777777" w:rsidR="00101E03" w:rsidRDefault="00000000">
      <w:pPr>
        <w:ind w:right="170" w:firstLine="720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★請用迴紋針別於三張作品之上。</w:t>
      </w:r>
    </w:p>
    <w:p w14:paraId="4249B387" w14:textId="77777777" w:rsidR="00101E03" w:rsidRDefault="00000000">
      <w:pPr>
        <w:ind w:right="170" w:firstLine="720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★本表填寫不完整者，若獲金牌參加決選時，將不予評審。</w:t>
      </w:r>
    </w:p>
    <w:p w14:paraId="20791FA1" w14:textId="77777777" w:rsidR="00101E03" w:rsidRDefault="00000000">
      <w:pPr>
        <w:pStyle w:val="3"/>
        <w:pageBreakBefore/>
        <w:spacing w:line="500" w:lineRule="exact"/>
        <w:ind w:left="0" w:firstLine="0"/>
      </w:pPr>
      <w:r>
        <w:rPr>
          <w:rFonts w:ascii="標楷體" w:eastAsia="標楷體" w:hAnsi="標楷體" w:cs="Arial"/>
        </w:rPr>
        <w:t>【附件二】作品標籤</w:t>
      </w:r>
    </w:p>
    <w:p w14:paraId="61BF384E" w14:textId="77777777" w:rsidR="00101E03" w:rsidRDefault="00000000">
      <w:pPr>
        <w:numPr>
          <w:ilvl w:val="0"/>
          <w:numId w:val="3"/>
        </w:numPr>
        <w:tabs>
          <w:tab w:val="left" w:pos="1265"/>
        </w:tabs>
        <w:spacing w:line="240" w:lineRule="atLeast"/>
        <w:ind w:left="1265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每件作品填寫一張作品標籤，</w:t>
      </w:r>
      <w:proofErr w:type="gramStart"/>
      <w:r>
        <w:rPr>
          <w:rFonts w:ascii="標楷體" w:eastAsia="標楷體" w:hAnsi="標楷體" w:cs="Arial"/>
        </w:rPr>
        <w:t>標籤請貼於</w:t>
      </w:r>
      <w:proofErr w:type="gramEnd"/>
      <w:r>
        <w:rPr>
          <w:rFonts w:ascii="標楷體" w:eastAsia="標楷體" w:hAnsi="標楷體" w:cs="Arial"/>
        </w:rPr>
        <w:t>作品背面右下角。</w:t>
      </w:r>
    </w:p>
    <w:p w14:paraId="7FDFF9D9" w14:textId="77777777" w:rsidR="00101E03" w:rsidRDefault="00000000">
      <w:pPr>
        <w:numPr>
          <w:ilvl w:val="0"/>
          <w:numId w:val="3"/>
        </w:numPr>
        <w:tabs>
          <w:tab w:val="left" w:pos="1265"/>
        </w:tabs>
        <w:spacing w:line="240" w:lineRule="atLeast"/>
        <w:ind w:left="1265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作品請依照所貼之作品編號，按1.2.3.由上而下順序排列，並在報名表按此編號填寫作品說明。</w:t>
      </w:r>
    </w:p>
    <w:p w14:paraId="4E810127" w14:textId="77777777" w:rsidR="00101E03" w:rsidRDefault="00000000">
      <w:pPr>
        <w:jc w:val="center"/>
      </w:pPr>
      <w:r>
        <w:t>………………………………………………………………………………</w:t>
      </w:r>
    </w:p>
    <w:p w14:paraId="461610CE" w14:textId="77777777" w:rsidR="00101E03" w:rsidRDefault="00000000">
      <w:pPr>
        <w:jc w:val="center"/>
        <w:rPr>
          <w:rFonts w:ascii="標楷體" w:eastAsia="標楷體" w:hAnsi="標楷體" w:cs="Arial"/>
          <w:spacing w:val="20"/>
        </w:rPr>
      </w:pPr>
      <w:r>
        <w:rPr>
          <w:rFonts w:ascii="標楷體" w:eastAsia="標楷體" w:hAnsi="標楷體" w:cs="Arial"/>
          <w:spacing w:val="20"/>
        </w:rPr>
        <w:t>臺北市公私立國民小學兒童美術創作展  作品標籤</w:t>
      </w:r>
    </w:p>
    <w:tbl>
      <w:tblPr>
        <w:tblW w:w="761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7"/>
        <w:gridCol w:w="2820"/>
        <w:gridCol w:w="1060"/>
        <w:gridCol w:w="1974"/>
      </w:tblGrid>
      <w:tr w:rsidR="00101E03" w14:paraId="36229B82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8F8E4B" w14:textId="77777777" w:rsidR="00101E03" w:rsidRDefault="00000000">
            <w:pPr>
              <w:spacing w:before="12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校  名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52BCD2" w14:textId="77777777" w:rsidR="00101E03" w:rsidRDefault="00000000">
            <w:pPr>
              <w:spacing w:before="120"/>
              <w:jc w:val="right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區           國民小學</w:t>
            </w:r>
          </w:p>
        </w:tc>
      </w:tr>
      <w:tr w:rsidR="00101E03" w14:paraId="5CFE4FB3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B48E2F" w14:textId="77777777" w:rsidR="00101E03" w:rsidRDefault="00000000">
            <w:pPr>
              <w:spacing w:before="12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姓  名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BF979C" w14:textId="77777777" w:rsidR="00101E03" w:rsidRDefault="00101E03">
            <w:pPr>
              <w:spacing w:before="120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282325" w14:textId="77777777" w:rsidR="00101E03" w:rsidRDefault="00000000">
            <w:pPr>
              <w:spacing w:before="120"/>
              <w:jc w:val="center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性別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D93CCD" w14:textId="77777777" w:rsidR="00101E03" w:rsidRDefault="00101E03">
            <w:pPr>
              <w:spacing w:before="120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</w:tr>
      <w:tr w:rsidR="00101E03" w14:paraId="59A27B9F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446DF4" w14:textId="77777777" w:rsidR="00101E03" w:rsidRDefault="00000000">
            <w:pPr>
              <w:spacing w:before="12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年  班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3B0103" w14:textId="77777777" w:rsidR="00101E03" w:rsidRDefault="00000000">
            <w:pPr>
              <w:spacing w:before="120"/>
              <w:jc w:val="right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年        班         號</w:t>
            </w:r>
          </w:p>
        </w:tc>
      </w:tr>
      <w:tr w:rsidR="00101E03" w14:paraId="6C0CDFF0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6D710E" w14:textId="77777777" w:rsidR="00101E03" w:rsidRDefault="00000000">
            <w:pPr>
              <w:spacing w:before="12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級任導師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970E51" w14:textId="77777777" w:rsidR="00101E03" w:rsidRDefault="00101E03">
            <w:pPr>
              <w:spacing w:before="120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</w:tr>
      <w:tr w:rsidR="00101E03" w14:paraId="675800E7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F7E1F7" w14:textId="77777777" w:rsidR="00101E03" w:rsidRDefault="00000000">
            <w:pPr>
              <w:spacing w:before="12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視覺藝術教師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A48A3B" w14:textId="77777777" w:rsidR="00101E03" w:rsidRDefault="00101E03">
            <w:pPr>
              <w:spacing w:before="120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</w:tr>
      <w:tr w:rsidR="00101E03" w14:paraId="3B2FD774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278758" w14:textId="77777777" w:rsidR="00101E03" w:rsidRDefault="00000000">
            <w:pPr>
              <w:spacing w:before="120"/>
              <w:jc w:val="center"/>
            </w:pPr>
            <w:r>
              <w:rPr>
                <w:rFonts w:ascii="標楷體" w:eastAsia="標楷體" w:hAnsi="標楷體" w:cs="Arial"/>
              </w:rPr>
              <w:t>作品</w:t>
            </w:r>
            <w:r>
              <w:rPr>
                <w:rFonts w:ascii="標楷體" w:eastAsia="標楷體" w:hAnsi="標楷體" w:cs="Arial"/>
                <w:spacing w:val="20"/>
              </w:rPr>
              <w:t>1題目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800440" w14:textId="77777777" w:rsidR="00101E03" w:rsidRDefault="00101E03">
            <w:pPr>
              <w:spacing w:before="120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</w:tr>
    </w:tbl>
    <w:p w14:paraId="35694C91" w14:textId="77777777" w:rsidR="00101E03" w:rsidRDefault="00000000">
      <w:pPr>
        <w:jc w:val="center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………………………………………………………………………………</w:t>
      </w:r>
    </w:p>
    <w:p w14:paraId="23AB1ED5" w14:textId="77777777" w:rsidR="00101E03" w:rsidRDefault="00000000">
      <w:pPr>
        <w:spacing w:line="240" w:lineRule="atLeast"/>
        <w:jc w:val="center"/>
        <w:rPr>
          <w:rFonts w:ascii="標楷體" w:eastAsia="標楷體" w:hAnsi="標楷體" w:cs="Arial"/>
          <w:spacing w:val="20"/>
        </w:rPr>
      </w:pPr>
      <w:r>
        <w:rPr>
          <w:rFonts w:ascii="標楷體" w:eastAsia="標楷體" w:hAnsi="標楷體" w:cs="Arial"/>
          <w:spacing w:val="20"/>
        </w:rPr>
        <w:t>臺北市公私立國民小學兒童美術創作展  作品標籤</w:t>
      </w:r>
    </w:p>
    <w:tbl>
      <w:tblPr>
        <w:tblW w:w="761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7"/>
        <w:gridCol w:w="2820"/>
        <w:gridCol w:w="1060"/>
        <w:gridCol w:w="1974"/>
      </w:tblGrid>
      <w:tr w:rsidR="00101E03" w14:paraId="68DE5E66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CAA825" w14:textId="77777777" w:rsidR="00101E03" w:rsidRDefault="00000000">
            <w:pPr>
              <w:spacing w:before="120" w:line="24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校  名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A17A51" w14:textId="77777777" w:rsidR="00101E03" w:rsidRDefault="00000000">
            <w:pPr>
              <w:spacing w:before="120" w:line="240" w:lineRule="atLeast"/>
              <w:jc w:val="right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區           國民小學</w:t>
            </w:r>
          </w:p>
        </w:tc>
      </w:tr>
      <w:tr w:rsidR="00101E03" w14:paraId="7A4A120E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D85B41" w14:textId="77777777" w:rsidR="00101E03" w:rsidRDefault="00000000">
            <w:pPr>
              <w:spacing w:before="120" w:line="24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姓  名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318B2E" w14:textId="77777777" w:rsidR="00101E03" w:rsidRDefault="00101E03">
            <w:pPr>
              <w:spacing w:before="120" w:line="240" w:lineRule="atLeast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B530E3" w14:textId="77777777" w:rsidR="00101E03" w:rsidRDefault="00000000">
            <w:pPr>
              <w:spacing w:before="120" w:line="240" w:lineRule="atLeast"/>
              <w:jc w:val="center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性別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2151C0" w14:textId="77777777" w:rsidR="00101E03" w:rsidRDefault="00101E03">
            <w:pPr>
              <w:spacing w:before="120" w:line="240" w:lineRule="atLeast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</w:tr>
      <w:tr w:rsidR="00101E03" w14:paraId="78B03138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A3A517" w14:textId="77777777" w:rsidR="00101E03" w:rsidRDefault="00000000">
            <w:pPr>
              <w:spacing w:before="120" w:line="24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年  班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011C86" w14:textId="77777777" w:rsidR="00101E03" w:rsidRDefault="00000000">
            <w:pPr>
              <w:spacing w:before="120" w:line="240" w:lineRule="atLeast"/>
              <w:jc w:val="right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年        班         號</w:t>
            </w:r>
          </w:p>
        </w:tc>
      </w:tr>
      <w:tr w:rsidR="00101E03" w14:paraId="454A7582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5D2ACE" w14:textId="77777777" w:rsidR="00101E03" w:rsidRDefault="00000000">
            <w:pPr>
              <w:spacing w:before="120" w:line="24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級任導師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3FE540" w14:textId="77777777" w:rsidR="00101E03" w:rsidRDefault="00101E03">
            <w:pPr>
              <w:spacing w:before="120" w:line="240" w:lineRule="atLeast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</w:tr>
      <w:tr w:rsidR="00101E03" w14:paraId="054D6DB4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8ACAFA" w14:textId="77777777" w:rsidR="00101E03" w:rsidRDefault="00000000">
            <w:pPr>
              <w:spacing w:before="120" w:line="24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視覺藝術教師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99C5FD" w14:textId="77777777" w:rsidR="00101E03" w:rsidRDefault="00101E03">
            <w:pPr>
              <w:spacing w:before="120" w:line="240" w:lineRule="atLeast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</w:tr>
      <w:tr w:rsidR="00101E03" w14:paraId="7F6A36DE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76505C" w14:textId="77777777" w:rsidR="00101E03" w:rsidRDefault="00000000">
            <w:pPr>
              <w:spacing w:before="120" w:line="240" w:lineRule="atLeast"/>
              <w:jc w:val="center"/>
            </w:pPr>
            <w:r>
              <w:rPr>
                <w:rFonts w:ascii="標楷體" w:eastAsia="標楷體" w:hAnsi="標楷體" w:cs="Arial"/>
              </w:rPr>
              <w:t>作品2</w:t>
            </w:r>
            <w:r>
              <w:rPr>
                <w:rFonts w:ascii="標楷體" w:eastAsia="標楷體" w:hAnsi="標楷體" w:cs="Arial"/>
                <w:spacing w:val="20"/>
              </w:rPr>
              <w:t>題目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F59538" w14:textId="77777777" w:rsidR="00101E03" w:rsidRDefault="00101E03">
            <w:pPr>
              <w:spacing w:before="120" w:line="240" w:lineRule="atLeast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</w:tr>
    </w:tbl>
    <w:p w14:paraId="28C7E553" w14:textId="77777777" w:rsidR="00101E03" w:rsidRDefault="00000000">
      <w:pPr>
        <w:jc w:val="center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………………………………………………………………………………</w:t>
      </w:r>
    </w:p>
    <w:p w14:paraId="17B5729A" w14:textId="77777777" w:rsidR="00101E03" w:rsidRDefault="00000000">
      <w:pPr>
        <w:jc w:val="center"/>
        <w:rPr>
          <w:rFonts w:ascii="標楷體" w:eastAsia="標楷體" w:hAnsi="標楷體" w:cs="Arial"/>
          <w:spacing w:val="20"/>
        </w:rPr>
      </w:pPr>
      <w:r>
        <w:rPr>
          <w:rFonts w:ascii="標楷體" w:eastAsia="標楷體" w:hAnsi="標楷體" w:cs="Arial"/>
          <w:spacing w:val="20"/>
        </w:rPr>
        <w:t>臺北市公私立國民小學兒童美術創作展  作品標籤</w:t>
      </w:r>
    </w:p>
    <w:tbl>
      <w:tblPr>
        <w:tblW w:w="761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7"/>
        <w:gridCol w:w="2820"/>
        <w:gridCol w:w="1060"/>
        <w:gridCol w:w="1974"/>
      </w:tblGrid>
      <w:tr w:rsidR="00101E03" w14:paraId="6AC5FBD9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A426E" w14:textId="77777777" w:rsidR="00101E03" w:rsidRDefault="00000000">
            <w:pPr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校  名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3508C" w14:textId="77777777" w:rsidR="00101E03" w:rsidRDefault="00000000">
            <w:pPr>
              <w:jc w:val="right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區           國民小學</w:t>
            </w:r>
          </w:p>
        </w:tc>
      </w:tr>
      <w:tr w:rsidR="00101E03" w14:paraId="55E9407A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5BB0BD" w14:textId="77777777" w:rsidR="00101E03" w:rsidRDefault="00000000">
            <w:pPr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姓  名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814B6" w14:textId="77777777" w:rsidR="00101E03" w:rsidRDefault="00101E03">
            <w:pPr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F399F" w14:textId="77777777" w:rsidR="00101E03" w:rsidRDefault="00000000">
            <w:pPr>
              <w:jc w:val="center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性別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268C0" w14:textId="77777777" w:rsidR="00101E03" w:rsidRDefault="00101E03">
            <w:pPr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</w:tr>
      <w:tr w:rsidR="00101E03" w14:paraId="1883AFC8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B6108" w14:textId="77777777" w:rsidR="00101E03" w:rsidRDefault="00000000">
            <w:pPr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年  班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67281" w14:textId="77777777" w:rsidR="00101E03" w:rsidRDefault="00000000">
            <w:pPr>
              <w:jc w:val="right"/>
              <w:rPr>
                <w:rFonts w:ascii="標楷體" w:eastAsia="標楷體" w:hAnsi="標楷體" w:cs="Arial"/>
                <w:spacing w:val="20"/>
              </w:rPr>
            </w:pPr>
            <w:r>
              <w:rPr>
                <w:rFonts w:ascii="標楷體" w:eastAsia="標楷體" w:hAnsi="標楷體" w:cs="Arial"/>
                <w:spacing w:val="20"/>
              </w:rPr>
              <w:t>年        班         號</w:t>
            </w:r>
          </w:p>
        </w:tc>
      </w:tr>
      <w:tr w:rsidR="00101E03" w14:paraId="527EBF75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FB5B4F" w14:textId="77777777" w:rsidR="00101E03" w:rsidRDefault="00000000">
            <w:pPr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級任導師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EA9C65" w14:textId="77777777" w:rsidR="00101E03" w:rsidRDefault="00101E03">
            <w:pPr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</w:tr>
      <w:tr w:rsidR="00101E03" w14:paraId="1FA0A44E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3D381" w14:textId="77777777" w:rsidR="00101E03" w:rsidRDefault="00000000">
            <w:pPr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視覺藝術教師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55DA32" w14:textId="77777777" w:rsidR="00101E03" w:rsidRDefault="00101E03">
            <w:pPr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</w:tr>
      <w:tr w:rsidR="00101E03" w14:paraId="3095ACCB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C0CA4" w14:textId="77777777" w:rsidR="00101E03" w:rsidRDefault="00000000">
            <w:pPr>
              <w:spacing w:before="120"/>
              <w:jc w:val="center"/>
            </w:pPr>
            <w:r>
              <w:rPr>
                <w:rFonts w:ascii="標楷體" w:eastAsia="標楷體" w:hAnsi="標楷體" w:cs="Arial"/>
              </w:rPr>
              <w:t>作品3</w:t>
            </w:r>
            <w:r>
              <w:rPr>
                <w:rFonts w:ascii="標楷體" w:eastAsia="標楷體" w:hAnsi="標楷體" w:cs="Arial"/>
                <w:spacing w:val="20"/>
              </w:rPr>
              <w:t>題目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DD448" w14:textId="77777777" w:rsidR="00101E03" w:rsidRDefault="00101E03">
            <w:pPr>
              <w:spacing w:before="120"/>
              <w:jc w:val="center"/>
              <w:rPr>
                <w:rFonts w:ascii="標楷體" w:eastAsia="標楷體" w:hAnsi="標楷體" w:cs="Arial"/>
                <w:spacing w:val="20"/>
              </w:rPr>
            </w:pPr>
          </w:p>
        </w:tc>
      </w:tr>
    </w:tbl>
    <w:p w14:paraId="7912AB07" w14:textId="77777777" w:rsidR="00101E03" w:rsidRDefault="00000000">
      <w:pPr>
        <w:pageBreakBefore/>
      </w:pPr>
      <w:r>
        <w:rPr>
          <w:rFonts w:ascii="標楷體" w:eastAsia="標楷體" w:hAnsi="標楷體" w:cs="Arial"/>
        </w:rPr>
        <w:t>【附件三】</w:t>
      </w:r>
      <w:r>
        <w:rPr>
          <w:rFonts w:ascii="標楷體" w:eastAsia="標楷體" w:hAnsi="標楷體" w:cs="Arial"/>
          <w:bCs/>
        </w:rPr>
        <w:t>參加名冊</w:t>
      </w:r>
    </w:p>
    <w:p w14:paraId="5C383017" w14:textId="77777777" w:rsidR="00101E03" w:rsidRDefault="00000000">
      <w:pPr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臺北市公私立國民小學美術創作展參加名冊</w:t>
      </w:r>
    </w:p>
    <w:p w14:paraId="7299C8A1" w14:textId="77777777" w:rsidR="00101E03" w:rsidRDefault="00000000">
      <w:r>
        <w:rPr>
          <w:rFonts w:ascii="標楷體" w:eastAsia="標楷體" w:hAnsi="標楷體" w:cs="Arial"/>
        </w:rPr>
        <w:t>學校名稱：臺北市</w:t>
      </w:r>
      <w:r>
        <w:rPr>
          <w:rFonts w:ascii="標楷體" w:eastAsia="標楷體" w:hAnsi="標楷體" w:cs="Arial"/>
          <w:u w:val="single"/>
        </w:rPr>
        <w:t xml:space="preserve">                 </w:t>
      </w:r>
      <w:r>
        <w:rPr>
          <w:rFonts w:ascii="標楷體" w:eastAsia="標楷體" w:hAnsi="標楷體" w:cs="Arial"/>
        </w:rPr>
        <w:t xml:space="preserve"> 國小        班級：</w:t>
      </w:r>
      <w:r>
        <w:rPr>
          <w:rFonts w:ascii="標楷體" w:eastAsia="標楷體" w:hAnsi="標楷體" w:cs="Arial"/>
          <w:u w:val="single"/>
        </w:rPr>
        <w:t xml:space="preserve">       </w:t>
      </w:r>
      <w:r>
        <w:rPr>
          <w:rFonts w:ascii="標楷體" w:eastAsia="標楷體" w:hAnsi="標楷體" w:cs="Arial"/>
        </w:rPr>
        <w:t>年</w:t>
      </w:r>
      <w:r>
        <w:rPr>
          <w:rFonts w:ascii="標楷體" w:eastAsia="標楷體" w:hAnsi="標楷體" w:cs="Arial"/>
          <w:u w:val="single"/>
        </w:rPr>
        <w:t xml:space="preserve">       </w:t>
      </w:r>
      <w:r>
        <w:rPr>
          <w:rFonts w:ascii="標楷體" w:eastAsia="標楷體" w:hAnsi="標楷體" w:cs="Arial"/>
        </w:rPr>
        <w:t>班</w:t>
      </w:r>
    </w:p>
    <w:tbl>
      <w:tblPr>
        <w:tblW w:w="99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10"/>
        <w:gridCol w:w="891"/>
        <w:gridCol w:w="452"/>
        <w:gridCol w:w="404"/>
        <w:gridCol w:w="35"/>
        <w:gridCol w:w="467"/>
        <w:gridCol w:w="425"/>
        <w:gridCol w:w="370"/>
        <w:gridCol w:w="521"/>
        <w:gridCol w:w="471"/>
        <w:gridCol w:w="420"/>
        <w:gridCol w:w="135"/>
        <w:gridCol w:w="12"/>
        <w:gridCol w:w="745"/>
        <w:gridCol w:w="531"/>
        <w:gridCol w:w="360"/>
        <w:gridCol w:w="207"/>
        <w:gridCol w:w="684"/>
        <w:gridCol w:w="166"/>
        <w:gridCol w:w="284"/>
        <w:gridCol w:w="1787"/>
      </w:tblGrid>
      <w:tr w:rsidR="00101E03" w14:paraId="3570E3FC" w14:textId="77777777">
        <w:tblPrEx>
          <w:tblCellMar>
            <w:top w:w="0" w:type="dxa"/>
            <w:bottom w:w="0" w:type="dxa"/>
          </w:tblCellMar>
        </w:tblPrEx>
        <w:trPr>
          <w:cantSplit/>
          <w:trHeight w:val="402"/>
          <w:jc w:val="center"/>
        </w:trPr>
        <w:tc>
          <w:tcPr>
            <w:tcW w:w="997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B2C65F" w14:textId="77777777" w:rsidR="00101E03" w:rsidRDefault="00000000">
            <w:pPr>
              <w:rPr>
                <w:rFonts w:ascii="標楷體" w:eastAsia="標楷體" w:hAnsi="標楷體" w:cs="Arial"/>
                <w:bCs/>
              </w:rPr>
            </w:pPr>
            <w:r>
              <w:rPr>
                <w:rFonts w:ascii="標楷體" w:eastAsia="標楷體" w:hAnsi="標楷體" w:cs="Arial"/>
                <w:bCs/>
              </w:rPr>
              <w:t>參     加     初    審    名   冊</w:t>
            </w:r>
          </w:p>
        </w:tc>
      </w:tr>
      <w:tr w:rsidR="00101E03" w14:paraId="02748D32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6FA3C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編號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AB8C6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姓 名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F49C3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性</w:t>
            </w:r>
          </w:p>
          <w:p w14:paraId="332DA2C5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別</w:t>
            </w: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A2CBD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學生個人</w:t>
            </w:r>
          </w:p>
          <w:p w14:paraId="7F23524E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送件次別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98016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編</w:t>
            </w:r>
          </w:p>
          <w:p w14:paraId="32538850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號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12101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姓 名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7C0931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性</w:t>
            </w:r>
          </w:p>
          <w:p w14:paraId="427970DF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別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BED35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學生個人</w:t>
            </w:r>
          </w:p>
          <w:p w14:paraId="40F7EE0F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送件次別</w:t>
            </w:r>
          </w:p>
        </w:tc>
      </w:tr>
      <w:tr w:rsidR="00101E03" w14:paraId="5DA24DEA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95F2D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51B0B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B295F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EFA14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C9F91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16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25067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E320E9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26BE7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406BA161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93F169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2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A11618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98577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E1EB8A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5E7A6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17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48EF8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D7464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F7184A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4B810892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ADF8D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3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F11D8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C5B6B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BEA71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DD155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18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49360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F6C07D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3437E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21A39BA2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2B40A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4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1A5CC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B24580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0F06E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B476E4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19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1D4E1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0A398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0A842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61E25412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65D69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5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8A4A87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9FE87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64096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686F2B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20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D92B3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719AD7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E24B0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17B88EC8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C0121A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6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347EF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6B8986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878A29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CC0E60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05DA6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5B546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7FD99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792EF7F3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A4AFA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7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B14C4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862AB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E0E32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33FFF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AFD70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9AFCB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9CD1F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7C43506B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B0F61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8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9B781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1C3B5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DA32F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EA3743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6E27A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B33B1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AF12D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0383885B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71097D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9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5DA8D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1E1A68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7D0B0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3DBFA9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EE9A6C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A70DE2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C591D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406964AA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2B4DE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10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19020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2EF8C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C921E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E74F2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93EE8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F1FB3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FF291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2834EB44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7AC3F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11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7A23D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7BE3A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97629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D6DA7C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8ADD9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823FC3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50531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31BCCA6D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2479A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12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F1A5C0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70A98A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4F776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64C06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0F5A12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F40DA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67BCA5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7B1A9926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E9230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13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B0610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490B9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0B4E3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864B2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BE0CD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5BCDAD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EE17F9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1216A183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24403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14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7EEA6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B1BB0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2106C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CBEC6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F8CF7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FD42B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DB59F2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4F61435E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ED72A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15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11F0E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129C9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CEBB8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BDAAC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80B061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B6668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49693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2782EF02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  <w:jc w:val="center"/>
        </w:trPr>
        <w:tc>
          <w:tcPr>
            <w:tcW w:w="600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24F4E" w14:textId="77777777" w:rsidR="00101E03" w:rsidRDefault="00000000">
            <w:pPr>
              <w:rPr>
                <w:rFonts w:ascii="標楷體" w:eastAsia="標楷體" w:hAnsi="標楷體" w:cs="Arial"/>
                <w:b/>
              </w:rPr>
            </w:pPr>
            <w:r>
              <w:rPr>
                <w:rFonts w:ascii="標楷體" w:eastAsia="標楷體" w:hAnsi="標楷體" w:cs="Arial"/>
                <w:b/>
              </w:rPr>
              <w:t>參加</w:t>
            </w:r>
            <w:proofErr w:type="gramStart"/>
            <w:r>
              <w:rPr>
                <w:rFonts w:ascii="標楷體" w:eastAsia="標楷體" w:hAnsi="標楷體" w:cs="Arial"/>
                <w:b/>
              </w:rPr>
              <w:t>複</w:t>
            </w:r>
            <w:proofErr w:type="gramEnd"/>
            <w:r>
              <w:rPr>
                <w:rFonts w:ascii="標楷體" w:eastAsia="標楷體" w:hAnsi="標楷體" w:cs="Arial"/>
                <w:b/>
              </w:rPr>
              <w:t>審名單（每班最多十名）由美勞老師填寫</w:t>
            </w:r>
          </w:p>
        </w:tc>
        <w:tc>
          <w:tcPr>
            <w:tcW w:w="135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893B3B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姓     名</w:t>
            </w:r>
          </w:p>
        </w:tc>
        <w:tc>
          <w:tcPr>
            <w:tcW w:w="1701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1FC63" w14:textId="77777777" w:rsidR="00101E03" w:rsidRDefault="00000000">
            <w:pPr>
              <w:rPr>
                <w:rFonts w:ascii="標楷體" w:eastAsia="標楷體" w:hAnsi="標楷體" w:cs="Arial"/>
              </w:rPr>
            </w:pPr>
            <w:proofErr w:type="gramStart"/>
            <w:r>
              <w:rPr>
                <w:rFonts w:ascii="標楷體" w:eastAsia="標楷體" w:hAnsi="標楷體" w:cs="Arial"/>
              </w:rPr>
              <w:t>複</w:t>
            </w:r>
            <w:proofErr w:type="gramEnd"/>
            <w:r>
              <w:rPr>
                <w:rFonts w:ascii="標楷體" w:eastAsia="標楷體" w:hAnsi="標楷體" w:cs="Arial"/>
              </w:rPr>
              <w:t>審結果</w:t>
            </w:r>
          </w:p>
          <w:p w14:paraId="512C0D0C" w14:textId="77777777" w:rsidR="00101E03" w:rsidRDefault="00000000">
            <w:r>
              <w:rPr>
                <w:rFonts w:ascii="標楷體" w:eastAsia="標楷體" w:hAnsi="標楷體" w:cs="Arial"/>
                <w:shd w:val="clear" w:color="auto" w:fill="FFFFFF"/>
              </w:rPr>
              <w:t>(由學校評審小組圈選)</w:t>
            </w:r>
          </w:p>
        </w:tc>
        <w:tc>
          <w:tcPr>
            <w:tcW w:w="1547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D7036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獲選參加</w:t>
            </w:r>
            <w:proofErr w:type="gramStart"/>
            <w:r>
              <w:rPr>
                <w:rFonts w:ascii="標楷體" w:eastAsia="標楷體" w:hAnsi="標楷體" w:cs="Arial"/>
              </w:rPr>
              <w:t>美創展</w:t>
            </w:r>
            <w:proofErr w:type="gramEnd"/>
          </w:p>
          <w:p w14:paraId="12C67BD8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（由主辦單位勾選）</w:t>
            </w:r>
          </w:p>
        </w:tc>
        <w:tc>
          <w:tcPr>
            <w:tcW w:w="1288" w:type="dxa"/>
            <w:gridSpan w:val="3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9D818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姓     名</w:t>
            </w:r>
          </w:p>
        </w:tc>
        <w:tc>
          <w:tcPr>
            <w:tcW w:w="1701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40DA0" w14:textId="77777777" w:rsidR="00101E03" w:rsidRDefault="00000000">
            <w:pPr>
              <w:rPr>
                <w:rFonts w:ascii="標楷體" w:eastAsia="標楷體" w:hAnsi="標楷體" w:cs="Arial"/>
              </w:rPr>
            </w:pPr>
            <w:proofErr w:type="gramStart"/>
            <w:r>
              <w:rPr>
                <w:rFonts w:ascii="標楷體" w:eastAsia="標楷體" w:hAnsi="標楷體" w:cs="Arial"/>
              </w:rPr>
              <w:t>複</w:t>
            </w:r>
            <w:proofErr w:type="gramEnd"/>
            <w:r>
              <w:rPr>
                <w:rFonts w:ascii="標楷體" w:eastAsia="標楷體" w:hAnsi="標楷體" w:cs="Arial"/>
              </w:rPr>
              <w:t>審結果</w:t>
            </w:r>
          </w:p>
          <w:p w14:paraId="79FB8518" w14:textId="77777777" w:rsidR="00101E03" w:rsidRDefault="00000000">
            <w:r>
              <w:rPr>
                <w:rFonts w:ascii="標楷體" w:eastAsia="標楷體" w:hAnsi="標楷體" w:cs="Arial"/>
                <w:shd w:val="clear" w:color="auto" w:fill="FFFFFF"/>
              </w:rPr>
              <w:t>(由學校評審小組圈選)</w:t>
            </w:r>
          </w:p>
        </w:tc>
        <w:tc>
          <w:tcPr>
            <w:tcW w:w="17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DDEFB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獲選參加</w:t>
            </w:r>
            <w:proofErr w:type="gramStart"/>
            <w:r>
              <w:rPr>
                <w:rFonts w:ascii="標楷體" w:eastAsia="標楷體" w:hAnsi="標楷體" w:cs="Arial"/>
              </w:rPr>
              <w:t>美創展</w:t>
            </w:r>
            <w:proofErr w:type="gramEnd"/>
          </w:p>
          <w:p w14:paraId="17D0275E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（由主辦單位勾選）</w:t>
            </w:r>
          </w:p>
        </w:tc>
      </w:tr>
      <w:tr w:rsidR="00101E03" w14:paraId="70CBB6C2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600" w:type="dxa"/>
            <w:vMerge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7D97F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FFB8B3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5D8385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再加油、銅牌</w:t>
            </w:r>
          </w:p>
          <w:p w14:paraId="058B4CA7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、銀牌、金牌</w:t>
            </w:r>
          </w:p>
        </w:tc>
        <w:tc>
          <w:tcPr>
            <w:tcW w:w="1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085325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6AA049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93F54C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再加油、銅牌</w:t>
            </w:r>
          </w:p>
          <w:p w14:paraId="0E364A4A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、銀牌、金牌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CCBF17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40F5FFF1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600" w:type="dxa"/>
            <w:vMerge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F35C6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2ECC29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5B3BED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再加油、銅牌</w:t>
            </w:r>
          </w:p>
          <w:p w14:paraId="6516D6D3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、銀牌、金牌</w:t>
            </w:r>
          </w:p>
        </w:tc>
        <w:tc>
          <w:tcPr>
            <w:tcW w:w="1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3C53CA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673EE0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E4170D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再加油、銅牌</w:t>
            </w:r>
          </w:p>
          <w:p w14:paraId="55553B57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、銀牌、金牌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D26EEB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11FFC864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600" w:type="dxa"/>
            <w:vMerge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8A0D6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EEF4E1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352BFD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再加油、銅牌</w:t>
            </w:r>
          </w:p>
          <w:p w14:paraId="34E550FE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、銀牌、金牌</w:t>
            </w:r>
          </w:p>
        </w:tc>
        <w:tc>
          <w:tcPr>
            <w:tcW w:w="1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60F012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E6CD8A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67E94B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再加油、銅牌</w:t>
            </w:r>
          </w:p>
          <w:p w14:paraId="2F6DCAFF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、銀牌、金牌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116FEE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7FBE8031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600" w:type="dxa"/>
            <w:vMerge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77062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5F2117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853FC2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再加油、銅牌</w:t>
            </w:r>
          </w:p>
          <w:p w14:paraId="62EBA521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、銀牌、金牌</w:t>
            </w:r>
          </w:p>
        </w:tc>
        <w:tc>
          <w:tcPr>
            <w:tcW w:w="1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2AD0E9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9D4007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AE2E06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再加油、銅牌</w:t>
            </w:r>
          </w:p>
          <w:p w14:paraId="5A288215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、銀牌、金牌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133AAA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2FD6334F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600" w:type="dxa"/>
            <w:vMerge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8E258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201E43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35D772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再加油、銅牌</w:t>
            </w:r>
          </w:p>
          <w:p w14:paraId="7C96E17D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、銀牌、金牌</w:t>
            </w:r>
          </w:p>
        </w:tc>
        <w:tc>
          <w:tcPr>
            <w:tcW w:w="1547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5577A3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DB928A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91884E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再加油、銅牌</w:t>
            </w:r>
          </w:p>
          <w:p w14:paraId="6426FFCF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、銀牌、金牌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30A27B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168FB6CD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610" w:type="dxa"/>
            <w:gridSpan w:val="2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B2362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認證</w:t>
            </w:r>
          </w:p>
        </w:tc>
        <w:tc>
          <w:tcPr>
            <w:tcW w:w="891" w:type="dxa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93D98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通過初審人數</w:t>
            </w:r>
          </w:p>
        </w:tc>
        <w:tc>
          <w:tcPr>
            <w:tcW w:w="891" w:type="dxa"/>
            <w:gridSpan w:val="3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CC5A3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參加</w:t>
            </w:r>
            <w:proofErr w:type="gramStart"/>
            <w:r>
              <w:rPr>
                <w:rFonts w:ascii="標楷體" w:eastAsia="標楷體" w:hAnsi="標楷體" w:cs="Arial"/>
              </w:rPr>
              <w:t>複</w:t>
            </w:r>
            <w:proofErr w:type="gramEnd"/>
            <w:r>
              <w:rPr>
                <w:rFonts w:ascii="標楷體" w:eastAsia="標楷體" w:hAnsi="標楷體" w:cs="Arial"/>
              </w:rPr>
              <w:t>審人數</w:t>
            </w:r>
          </w:p>
        </w:tc>
        <w:tc>
          <w:tcPr>
            <w:tcW w:w="892" w:type="dxa"/>
            <w:gridSpan w:val="2"/>
            <w:tcBorders>
              <w:top w:val="doub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6DAC0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護照</w:t>
            </w:r>
          </w:p>
        </w:tc>
        <w:tc>
          <w:tcPr>
            <w:tcW w:w="891" w:type="dxa"/>
            <w:gridSpan w:val="2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2DE1A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初階</w:t>
            </w:r>
          </w:p>
          <w:p w14:paraId="3D8F69EE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獎狀</w:t>
            </w:r>
          </w:p>
        </w:tc>
        <w:tc>
          <w:tcPr>
            <w:tcW w:w="891" w:type="dxa"/>
            <w:gridSpan w:val="2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FAB2C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中階</w:t>
            </w:r>
          </w:p>
          <w:p w14:paraId="3CB69D69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獎狀</w:t>
            </w:r>
          </w:p>
        </w:tc>
        <w:tc>
          <w:tcPr>
            <w:tcW w:w="892" w:type="dxa"/>
            <w:gridSpan w:val="3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C1AA99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高階</w:t>
            </w:r>
          </w:p>
          <w:p w14:paraId="54BA872C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獎狀</w:t>
            </w:r>
          </w:p>
        </w:tc>
        <w:tc>
          <w:tcPr>
            <w:tcW w:w="891" w:type="dxa"/>
            <w:gridSpan w:val="2"/>
            <w:tcBorders>
              <w:top w:val="doub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089CA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91" w:type="dxa"/>
            <w:gridSpan w:val="2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12C5F3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237" w:type="dxa"/>
            <w:gridSpan w:val="3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40E4A1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785263D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61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4A6CC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數量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FAF2A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91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F8393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92" w:type="dxa"/>
            <w:gridSpan w:val="2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7636A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D9826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2BDF3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2DEC72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D48ABB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B2669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237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5D7B5D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  <w:tr w:rsidR="00101E03" w14:paraId="7856AE6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59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CE27A0" w14:textId="77777777" w:rsidR="00101E03" w:rsidRDefault="00000000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視覺藝術教師簽名：</w:t>
            </w:r>
          </w:p>
        </w:tc>
        <w:tc>
          <w:tcPr>
            <w:tcW w:w="401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2CEDB" w14:textId="77777777" w:rsidR="00101E03" w:rsidRDefault="00101E03">
            <w:pPr>
              <w:rPr>
                <w:rFonts w:ascii="標楷體" w:eastAsia="標楷體" w:hAnsi="標楷體" w:cs="Arial"/>
              </w:rPr>
            </w:pPr>
          </w:p>
        </w:tc>
      </w:tr>
    </w:tbl>
    <w:p w14:paraId="306E8A01" w14:textId="77777777" w:rsidR="00101E03" w:rsidRDefault="00101E03">
      <w:pPr>
        <w:rPr>
          <w:rFonts w:ascii="標楷體" w:eastAsia="標楷體" w:hAnsi="標楷體" w:cs="Arial"/>
        </w:rPr>
      </w:pPr>
    </w:p>
    <w:sectPr w:rsidR="00101E03">
      <w:footerReference w:type="default" r:id="rId13"/>
      <w:pgSz w:w="11906" w:h="16838"/>
      <w:pgMar w:top="567" w:right="567" w:bottom="567" w:left="567" w:header="851" w:footer="720" w:gutter="0"/>
      <w:cols w:space="720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D6C70" w14:textId="77777777" w:rsidR="00231558" w:rsidRDefault="00231558">
      <w:r>
        <w:separator/>
      </w:r>
    </w:p>
  </w:endnote>
  <w:endnote w:type="continuationSeparator" w:id="0">
    <w:p w14:paraId="30B3E7A7" w14:textId="77777777" w:rsidR="00231558" w:rsidRDefault="0023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613C1" w14:textId="77777777" w:rsidR="00000000" w:rsidRDefault="00000000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ED28CB" wp14:editId="5642D201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2A5D2FD4" w14:textId="77777777" w:rsidR="00000000" w:rsidRDefault="00000000">
                          <w:pPr>
                            <w:pStyle w:val="a5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ED28CB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45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" filled="f" stroked="f">
              <v:textbox style="mso-fit-shape-to-text:t" inset="0,0,0,0">
                <w:txbxContent>
                  <w:p w14:paraId="2A5D2FD4" w14:textId="77777777" w:rsidR="00000000" w:rsidRDefault="00000000">
                    <w:pPr>
                      <w:pStyle w:val="a5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>
                      <w:rPr>
                        <w:rStyle w:val="a6"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4D950" w14:textId="77777777" w:rsidR="00231558" w:rsidRDefault="00231558">
      <w:r>
        <w:rPr>
          <w:color w:val="000000"/>
        </w:rPr>
        <w:separator/>
      </w:r>
    </w:p>
  </w:footnote>
  <w:footnote w:type="continuationSeparator" w:id="0">
    <w:p w14:paraId="14201474" w14:textId="77777777" w:rsidR="00231558" w:rsidRDefault="00231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50EFC"/>
    <w:multiLevelType w:val="multilevel"/>
    <w:tmpl w:val="3C9CA006"/>
    <w:lvl w:ilvl="0">
      <w:numFmt w:val="bullet"/>
      <w:lvlText w:val=""/>
      <w:lvlJc w:val="left"/>
      <w:pPr>
        <w:ind w:left="425" w:hanging="425"/>
      </w:pPr>
      <w:rPr>
        <w:rFonts w:ascii="Wingdings" w:hAnsi="Wingdings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6DD300B1"/>
    <w:multiLevelType w:val="multilevel"/>
    <w:tmpl w:val="7076C066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6EE476A7"/>
    <w:multiLevelType w:val="multilevel"/>
    <w:tmpl w:val="8550E60C"/>
    <w:lvl w:ilvl="0">
      <w:numFmt w:val="bullet"/>
      <w:lvlText w:val="※"/>
      <w:lvlJc w:val="left"/>
      <w:pPr>
        <w:ind w:left="842" w:hanging="360"/>
      </w:pPr>
      <w:rPr>
        <w:rFonts w:ascii="標楷體" w:eastAsia="標楷體" w:hAnsi="標楷體" w:cs="Arial"/>
      </w:rPr>
    </w:lvl>
    <w:lvl w:ilvl="1">
      <w:numFmt w:val="bullet"/>
      <w:lvlText w:val=""/>
      <w:lvlJc w:val="left"/>
      <w:pPr>
        <w:ind w:left="1442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2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2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2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2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2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2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2" w:hanging="480"/>
      </w:pPr>
      <w:rPr>
        <w:rFonts w:ascii="Wingdings" w:hAnsi="Wingdings"/>
      </w:rPr>
    </w:lvl>
  </w:abstractNum>
  <w:num w:numId="1" w16cid:durableId="2019695184">
    <w:abstractNumId w:val="2"/>
  </w:num>
  <w:num w:numId="2" w16cid:durableId="1483036920">
    <w:abstractNumId w:val="1"/>
  </w:num>
  <w:num w:numId="3" w16cid:durableId="108993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01E03"/>
    <w:rsid w:val="00101E03"/>
    <w:rsid w:val="001D362E"/>
    <w:rsid w:val="00231558"/>
    <w:rsid w:val="005A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0A4CB"/>
  <w15:docId w15:val="{218E63FC-AD91-4D87-94D5-3A525DC4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color w:val="000000"/>
      <w:kern w:val="0"/>
    </w:rPr>
  </w:style>
  <w:style w:type="paragraph" w:styleId="a4">
    <w:name w:val="Body Text Indent"/>
    <w:basedOn w:val="a"/>
    <w:pPr>
      <w:ind w:left="1506" w:hanging="1506"/>
    </w:pPr>
    <w:rPr>
      <w:sz w:val="28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Subtitle"/>
    <w:basedOn w:val="a"/>
    <w:next w:val="a"/>
    <w:uiPriority w:val="11"/>
    <w:qFormat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9">
    <w:name w:val="副標題 字元"/>
    <w:rPr>
      <w:rFonts w:ascii="Cambria" w:hAnsi="Cambria" w:cs="Times New Roman"/>
      <w:i/>
      <w:iCs/>
      <w:kern w:val="3"/>
      <w:sz w:val="24"/>
      <w:szCs w:val="24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c">
    <w:name w:val="頁首 字元"/>
    <w:rPr>
      <w:kern w:val="3"/>
    </w:rPr>
  </w:style>
  <w:style w:type="paragraph" w:styleId="ad">
    <w:name w:val="Block Text"/>
    <w:basedOn w:val="a"/>
    <w:pPr>
      <w:spacing w:before="120"/>
      <w:ind w:left="113" w:right="113"/>
    </w:pPr>
    <w:rPr>
      <w:szCs w:val="20"/>
    </w:rPr>
  </w:style>
  <w:style w:type="paragraph" w:styleId="2">
    <w:name w:val="Body Text Indent 2"/>
    <w:basedOn w:val="a"/>
    <w:pPr>
      <w:ind w:left="223" w:hanging="223"/>
    </w:pPr>
    <w:rPr>
      <w:szCs w:val="20"/>
    </w:rPr>
  </w:style>
  <w:style w:type="character" w:customStyle="1" w:styleId="20">
    <w:name w:val="本文縮排 2 字元"/>
    <w:rPr>
      <w:kern w:val="3"/>
      <w:sz w:val="24"/>
    </w:rPr>
  </w:style>
  <w:style w:type="paragraph" w:styleId="3">
    <w:name w:val="Body Text Indent 3"/>
    <w:basedOn w:val="a"/>
    <w:pPr>
      <w:ind w:left="502" w:hanging="502"/>
    </w:pPr>
    <w:rPr>
      <w:sz w:val="28"/>
      <w:szCs w:val="20"/>
    </w:rPr>
  </w:style>
  <w:style w:type="character" w:customStyle="1" w:styleId="30">
    <w:name w:val="本文縮排 3 字元"/>
    <w:rPr>
      <w:kern w:val="3"/>
      <w:sz w:val="28"/>
    </w:rPr>
  </w:style>
  <w:style w:type="paragraph" w:styleId="ae">
    <w:name w:val="Note Heading"/>
    <w:basedOn w:val="a"/>
    <w:next w:val="a"/>
    <w:pPr>
      <w:jc w:val="center"/>
    </w:pPr>
    <w:rPr>
      <w:rFonts w:ascii="標楷體" w:eastAsia="標楷體" w:hAnsi="標楷體" w:cs="Arial"/>
      <w:sz w:val="36"/>
      <w:szCs w:val="20"/>
    </w:rPr>
  </w:style>
  <w:style w:type="character" w:customStyle="1" w:styleId="af">
    <w:name w:val="註釋標題 字元"/>
    <w:rPr>
      <w:rFonts w:ascii="標楷體" w:eastAsia="標楷體" w:hAnsi="標楷體" w:cs="Arial"/>
      <w:kern w:val="3"/>
      <w:sz w:val="36"/>
    </w:rPr>
  </w:style>
  <w:style w:type="paragraph" w:styleId="af0">
    <w:name w:val="Closing"/>
    <w:basedOn w:val="a"/>
    <w:pPr>
      <w:ind w:left="100"/>
    </w:pPr>
    <w:rPr>
      <w:rFonts w:ascii="標楷體" w:eastAsia="標楷體" w:hAnsi="標楷體" w:cs="Arial"/>
      <w:sz w:val="36"/>
      <w:szCs w:val="20"/>
    </w:rPr>
  </w:style>
  <w:style w:type="character" w:customStyle="1" w:styleId="af1">
    <w:name w:val="結語 字元"/>
    <w:rPr>
      <w:rFonts w:ascii="標楷體" w:eastAsia="標楷體" w:hAnsi="標楷體" w:cs="Arial"/>
      <w:kern w:val="3"/>
      <w:sz w:val="36"/>
    </w:rPr>
  </w:style>
  <w:style w:type="paragraph" w:styleId="af2">
    <w:name w:val="Body Text"/>
    <w:basedOn w:val="a"/>
    <w:pPr>
      <w:spacing w:line="500" w:lineRule="exact"/>
      <w:jc w:val="both"/>
    </w:pPr>
    <w:rPr>
      <w:rFonts w:ascii="標楷體" w:eastAsia="標楷體" w:hAnsi="標楷體" w:cs="Arial"/>
      <w:sz w:val="28"/>
      <w:szCs w:val="20"/>
    </w:rPr>
  </w:style>
  <w:style w:type="character" w:customStyle="1" w:styleId="af3">
    <w:name w:val="本文 字元"/>
    <w:rPr>
      <w:rFonts w:ascii="標楷體" w:eastAsia="標楷體" w:hAnsi="標楷體" w:cs="Arial"/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</dc:title>
  <dc:subject/>
  <dc:creator>t0071</dc:creator>
  <cp:lastModifiedBy>雅旬 蔡</cp:lastModifiedBy>
  <cp:revision>2</cp:revision>
  <cp:lastPrinted>2025-10-08T00:35:00Z</cp:lastPrinted>
  <dcterms:created xsi:type="dcterms:W3CDTF">2026-09-12T01:59:00Z</dcterms:created>
  <dcterms:modified xsi:type="dcterms:W3CDTF">2026-09-12T01:59:00Z</dcterms:modified>
</cp:coreProperties>
</file>