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E7EA3" w14:textId="77777777" w:rsidR="004865B9" w:rsidRDefault="00000000">
      <w:pPr>
        <w:snapToGrid w:val="0"/>
        <w:jc w:val="center"/>
      </w:pPr>
      <w:r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222BA" wp14:editId="5B6B1522">
                <wp:simplePos x="0" y="0"/>
                <wp:positionH relativeFrom="page">
                  <wp:posOffset>122557</wp:posOffset>
                </wp:positionH>
                <wp:positionV relativeFrom="page">
                  <wp:posOffset>655323</wp:posOffset>
                </wp:positionV>
                <wp:extent cx="666753" cy="409578"/>
                <wp:effectExtent l="0" t="0" r="0" b="9522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3" cy="409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1F5C29F" w14:textId="77777777" w:rsidR="004865B9" w:rsidRDefault="0000000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附件1</w:t>
                            </w:r>
                          </w:p>
                          <w:p w14:paraId="1C37F8B3" w14:textId="77777777" w:rsidR="004865B9" w:rsidRDefault="004865B9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3222B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9.65pt;margin-top:51.6pt;width:52.5pt;height:32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" filled="f" stroked="f">
                <v:textbox>
                  <w:txbxContent>
                    <w:p w14:paraId="11F5C29F" w14:textId="77777777" w:rsidR="004865B9" w:rsidRDefault="0000000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附件1</w:t>
                      </w:r>
                    </w:p>
                    <w:p w14:paraId="1C37F8B3" w14:textId="77777777" w:rsidR="004865B9" w:rsidRDefault="004865B9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z w:val="28"/>
          <w:szCs w:val="28"/>
        </w:rPr>
        <w:t>臺北市115年國中小學生Scratch貓咪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盃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創意競賽初賽</w:t>
      </w:r>
    </w:p>
    <w:p w14:paraId="464CEB90" w14:textId="77777777" w:rsidR="004865B9" w:rsidRDefault="00000000">
      <w:pPr>
        <w:snapToGrid w:val="0"/>
        <w:jc w:val="center"/>
      </w:pPr>
      <w:r>
        <w:rPr>
          <w:rFonts w:ascii="標楷體" w:eastAsia="標楷體" w:hAnsi="標楷體"/>
          <w:b/>
          <w:bCs/>
          <w:sz w:val="28"/>
          <w:szCs w:val="28"/>
        </w:rPr>
        <w:t>著作權聲明書</w:t>
      </w:r>
    </w:p>
    <w:p w14:paraId="0FF5C912" w14:textId="77777777" w:rsidR="004865B9" w:rsidRDefault="004865B9">
      <w:pPr>
        <w:rPr>
          <w:rFonts w:ascii="標楷體" w:eastAsia="標楷體" w:hAnsi="標楷體"/>
        </w:rPr>
      </w:pPr>
    </w:p>
    <w:p w14:paraId="632F79EC" w14:textId="77777777" w:rsidR="004865B9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本人______________保證參賽作品絕無侵犯他人的著作權情事，且同意遵守以下事項：</w:t>
      </w:r>
    </w:p>
    <w:p w14:paraId="2F655064" w14:textId="77777777" w:rsidR="004865B9" w:rsidRDefault="004865B9">
      <w:pPr>
        <w:rPr>
          <w:rFonts w:ascii="標楷體" w:eastAsia="標楷體" w:hAnsi="標楷體"/>
        </w:rPr>
      </w:pPr>
    </w:p>
    <w:p w14:paraId="5CC9D741" w14:textId="77777777" w:rsidR="004865B9" w:rsidRDefault="00000000">
      <w:pPr>
        <w:spacing w:before="360"/>
        <w:ind w:left="24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1.我的作品中所使用到的圖片或音效，來自於Scratch軟體內建圖庫素材和音效庫，或者是我自己繪製或自行錄製完成的，版權為我個人所有。</w:t>
      </w:r>
    </w:p>
    <w:p w14:paraId="4653CB07" w14:textId="77777777" w:rsidR="004865B9" w:rsidRDefault="00000000">
      <w:pPr>
        <w:spacing w:before="360"/>
        <w:ind w:left="283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2.我的作品中沒有使用到任何有版權的圖片，也無任何網路下載、創用CC、公共授權之圖片。</w:t>
      </w:r>
    </w:p>
    <w:p w14:paraId="17A0B365" w14:textId="77777777" w:rsidR="004865B9" w:rsidRDefault="00000000">
      <w:pPr>
        <w:spacing w:before="360"/>
        <w:ind w:left="283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3.我的作品中沒有使用有版權的音效及音樂，也無任何網路下載、創用CC、公共授權的素材。</w:t>
      </w:r>
    </w:p>
    <w:p w14:paraId="0B0EFA18" w14:textId="77777777" w:rsidR="004865B9" w:rsidRDefault="00000000">
      <w:pPr>
        <w:spacing w:before="360"/>
        <w:ind w:left="283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4.若違反上述比賽規定，因而被註銷參賽資格時，不得異議。</w:t>
      </w:r>
    </w:p>
    <w:p w14:paraId="589D1A5F" w14:textId="77777777" w:rsidR="004865B9" w:rsidRDefault="004865B9">
      <w:pPr>
        <w:rPr>
          <w:rFonts w:ascii="標楷體" w:eastAsia="標楷體" w:hAnsi="標楷體"/>
        </w:rPr>
      </w:pPr>
    </w:p>
    <w:p w14:paraId="1E099C6F" w14:textId="77777777" w:rsidR="004865B9" w:rsidRDefault="004865B9">
      <w:pPr>
        <w:rPr>
          <w:rFonts w:ascii="標楷體" w:eastAsia="標楷體" w:hAnsi="標楷體"/>
        </w:rPr>
      </w:pPr>
    </w:p>
    <w:p w14:paraId="71C313B5" w14:textId="77777777" w:rsidR="004865B9" w:rsidRDefault="004865B9">
      <w:pPr>
        <w:rPr>
          <w:rFonts w:ascii="標楷體" w:eastAsia="標楷體" w:hAnsi="標楷體"/>
        </w:rPr>
      </w:pPr>
    </w:p>
    <w:p w14:paraId="63D7E83C" w14:textId="77777777" w:rsidR="004865B9" w:rsidRDefault="00000000">
      <w:pPr>
        <w:spacing w:before="360"/>
        <w:ind w:left="2"/>
      </w:pPr>
      <w:r>
        <w:rPr>
          <w:rFonts w:ascii="標楷體" w:eastAsia="標楷體" w:hAnsi="標楷體"/>
          <w:b/>
          <w:bCs/>
        </w:rPr>
        <w:t>參賽類別：□ 國中組            □ 國小組</w:t>
      </w:r>
    </w:p>
    <w:p w14:paraId="6CF52BC6" w14:textId="77777777" w:rsidR="004865B9" w:rsidRDefault="00000000">
      <w:pPr>
        <w:spacing w:before="360"/>
      </w:pPr>
      <w:r>
        <w:rPr>
          <w:rFonts w:ascii="標楷體" w:eastAsia="標楷體" w:hAnsi="標楷體"/>
          <w:b/>
          <w:bCs/>
        </w:rPr>
        <w:t>參賽組別：□生活AI互動組</w:t>
      </w: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/>
          <w:b/>
          <w:bCs/>
        </w:rPr>
        <w:t xml:space="preserve">□AI智慧生活組        </w:t>
      </w:r>
    </w:p>
    <w:p w14:paraId="149D2CF0" w14:textId="77777777" w:rsidR="004865B9" w:rsidRDefault="00000000">
      <w:pPr>
        <w:spacing w:before="360"/>
        <w:ind w:firstLine="1218"/>
      </w:pPr>
      <w:r>
        <w:rPr>
          <w:rFonts w:ascii="標楷體" w:eastAsia="標楷體" w:hAnsi="標楷體"/>
          <w:b/>
          <w:bCs/>
        </w:rPr>
        <w:t>□ 遊戲AI互動        □ 動畫AI互動組</w:t>
      </w:r>
    </w:p>
    <w:p w14:paraId="6CD1BD24" w14:textId="77777777" w:rsidR="004865B9" w:rsidRDefault="00000000">
      <w:pPr>
        <w:spacing w:before="360"/>
      </w:pPr>
      <w:r>
        <w:rPr>
          <w:rFonts w:ascii="標楷體" w:eastAsia="標楷體" w:hAnsi="標楷體"/>
        </w:rPr>
        <w:t>學 校：</w:t>
      </w:r>
      <w:r>
        <w:rPr>
          <w:rFonts w:ascii="標楷體" w:eastAsia="標楷體" w:hAnsi="標楷體"/>
          <w:u w:val="single"/>
        </w:rPr>
        <w:t xml:space="preserve"> 　　　　　　　　　　　　　　　</w:t>
      </w:r>
    </w:p>
    <w:p w14:paraId="4551F2A2" w14:textId="77777777" w:rsidR="004865B9" w:rsidRDefault="00000000">
      <w:pPr>
        <w:spacing w:before="360"/>
      </w:pPr>
      <w:r>
        <w:rPr>
          <w:rFonts w:ascii="標楷體" w:eastAsia="標楷體" w:hAnsi="標楷體"/>
        </w:rPr>
        <w:t>班 級：</w:t>
      </w:r>
      <w:r>
        <w:rPr>
          <w:rFonts w:ascii="標楷體" w:eastAsia="標楷體" w:hAnsi="標楷體"/>
          <w:u w:val="single"/>
        </w:rPr>
        <w:t xml:space="preserve">　　　　　　　　　　　　　　　　</w:t>
      </w:r>
    </w:p>
    <w:p w14:paraId="73D601B2" w14:textId="77777777" w:rsidR="004865B9" w:rsidRDefault="00000000">
      <w:pPr>
        <w:spacing w:before="360"/>
      </w:pPr>
      <w:r>
        <w:rPr>
          <w:rFonts w:ascii="標楷體" w:eastAsia="標楷體" w:hAnsi="標楷體"/>
        </w:rPr>
        <w:t>姓 名：</w:t>
      </w:r>
      <w:r>
        <w:rPr>
          <w:rFonts w:ascii="標楷體" w:eastAsia="標楷體" w:hAnsi="標楷體"/>
          <w:u w:val="single"/>
        </w:rPr>
        <w:t xml:space="preserve">　　　　　　　　　　　　　　　(簽名)</w:t>
      </w:r>
    </w:p>
    <w:p w14:paraId="740C097D" w14:textId="77777777" w:rsidR="004865B9" w:rsidRDefault="00000000">
      <w:pPr>
        <w:spacing w:before="360"/>
      </w:pPr>
      <w:r>
        <w:rPr>
          <w:rFonts w:ascii="標楷體" w:eastAsia="標楷體" w:hAnsi="標楷體"/>
        </w:rPr>
        <w:t>家長簽名：</w:t>
      </w:r>
      <w:r>
        <w:rPr>
          <w:rFonts w:ascii="標楷體" w:eastAsia="標楷體" w:hAnsi="標楷體"/>
          <w:u w:val="single"/>
        </w:rPr>
        <w:t xml:space="preserve">　　　　　　　　　　　　 　(簽名)</w:t>
      </w:r>
    </w:p>
    <w:p w14:paraId="0CD4FC1F" w14:textId="77777777" w:rsidR="004865B9" w:rsidRDefault="004865B9">
      <w:pPr>
        <w:pageBreakBefore/>
        <w:widowControl/>
        <w:spacing w:line="720" w:lineRule="auto"/>
        <w:rPr>
          <w:rFonts w:ascii="標楷體" w:eastAsia="標楷體" w:hAnsi="標楷體"/>
          <w:u w:val="single"/>
        </w:rPr>
      </w:pPr>
    </w:p>
    <w:p w14:paraId="61D8E08A" w14:textId="77777777" w:rsidR="004865B9" w:rsidRDefault="00000000">
      <w:pPr>
        <w:snapToGrid w:val="0"/>
        <w:jc w:val="center"/>
      </w:pPr>
      <w:r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1691D8" wp14:editId="1AE5D2CE">
                <wp:simplePos x="0" y="0"/>
                <wp:positionH relativeFrom="column">
                  <wp:posOffset>-530223</wp:posOffset>
                </wp:positionH>
                <wp:positionV relativeFrom="page">
                  <wp:posOffset>644789</wp:posOffset>
                </wp:positionV>
                <wp:extent cx="666753" cy="409578"/>
                <wp:effectExtent l="0" t="0" r="0" b="9522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3" cy="409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8DF673B" w14:textId="77777777" w:rsidR="004865B9" w:rsidRDefault="0000000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附件2</w:t>
                            </w:r>
                          </w:p>
                          <w:p w14:paraId="0D8832AE" w14:textId="77777777" w:rsidR="004865B9" w:rsidRDefault="004865B9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691D8" id="_x0000_s1027" type="#_x0000_t202" style="position:absolute;left:0;text-align:left;margin-left:-41.75pt;margin-top:50.75pt;width:52.5pt;height:3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" filled="f" stroked="f">
                <v:textbox>
                  <w:txbxContent>
                    <w:p w14:paraId="58DF673B" w14:textId="77777777" w:rsidR="004865B9" w:rsidRDefault="0000000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附件2</w:t>
                      </w:r>
                    </w:p>
                    <w:p w14:paraId="0D8832AE" w14:textId="77777777" w:rsidR="004865B9" w:rsidRDefault="004865B9"/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z w:val="28"/>
          <w:szCs w:val="28"/>
        </w:rPr>
        <w:t>臺北市115年國中小學生Scratch貓咪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盃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創意競賽初賽</w:t>
      </w:r>
    </w:p>
    <w:p w14:paraId="582AFF93" w14:textId="77777777" w:rsidR="004865B9" w:rsidRDefault="00000000">
      <w:pPr>
        <w:snapToGrid w:val="0"/>
        <w:jc w:val="center"/>
      </w:pPr>
      <w:r>
        <w:rPr>
          <w:rFonts w:ascii="標楷體" w:eastAsia="標楷體" w:hAnsi="標楷體"/>
          <w:b/>
          <w:bCs/>
          <w:sz w:val="28"/>
          <w:szCs w:val="28"/>
        </w:rPr>
        <w:t>領隊／指導教師聲明書</w:t>
      </w:r>
    </w:p>
    <w:p w14:paraId="049B8465" w14:textId="77777777" w:rsidR="004865B9" w:rsidRDefault="004865B9">
      <w:pPr>
        <w:rPr>
          <w:rFonts w:ascii="標楷體" w:eastAsia="標楷體" w:hAnsi="標楷體"/>
        </w:rPr>
      </w:pPr>
    </w:p>
    <w:p w14:paraId="5D32CFEF" w14:textId="77777777" w:rsidR="004865B9" w:rsidRDefault="00000000">
      <w:pPr>
        <w:spacing w:before="360"/>
      </w:pPr>
      <w:r>
        <w:rPr>
          <w:rFonts w:ascii="標楷體" w:eastAsia="標楷體" w:hAnsi="標楷體"/>
        </w:rPr>
        <w:t>保證我(們)所帶領／指導的學生</w:t>
      </w:r>
      <w:r>
        <w:rPr>
          <w:rFonts w:ascii="標楷體" w:eastAsia="標楷體" w:hAnsi="標楷體"/>
          <w:u w:val="single"/>
        </w:rPr>
        <w:t xml:space="preserve">　　　　　　　</w:t>
      </w:r>
    </w:p>
    <w:p w14:paraId="015FFB57" w14:textId="77777777" w:rsidR="004865B9" w:rsidRDefault="00000000">
      <w:pPr>
        <w:spacing w:before="360"/>
      </w:pPr>
      <w:proofErr w:type="gramStart"/>
      <w:r>
        <w:rPr>
          <w:rFonts w:ascii="標楷體" w:eastAsia="標楷體" w:hAnsi="標楷體"/>
          <w:b/>
          <w:bCs/>
        </w:rPr>
        <w:t>參賽學層</w:t>
      </w:r>
      <w:proofErr w:type="gramEnd"/>
      <w:r>
        <w:rPr>
          <w:rFonts w:ascii="標楷體" w:eastAsia="標楷體" w:hAnsi="標楷體"/>
          <w:b/>
          <w:bCs/>
        </w:rPr>
        <w:t>：□ 國中組            □ 國小組</w:t>
      </w:r>
    </w:p>
    <w:p w14:paraId="5A39E137" w14:textId="77777777" w:rsidR="004865B9" w:rsidRDefault="00000000">
      <w:pPr>
        <w:spacing w:before="360"/>
      </w:pPr>
      <w:r>
        <w:rPr>
          <w:rFonts w:ascii="標楷體" w:eastAsia="標楷體" w:hAnsi="標楷體"/>
          <w:b/>
          <w:bCs/>
        </w:rPr>
        <w:t>參賽組別：□生活AI互動組</w:t>
      </w: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/>
          <w:b/>
          <w:bCs/>
        </w:rPr>
        <w:t xml:space="preserve">□AI智慧生活組        </w:t>
      </w:r>
    </w:p>
    <w:p w14:paraId="7981E60D" w14:textId="77777777" w:rsidR="004865B9" w:rsidRDefault="00000000">
      <w:pPr>
        <w:spacing w:before="360"/>
        <w:ind w:firstLine="1218"/>
      </w:pPr>
      <w:r>
        <w:rPr>
          <w:rFonts w:ascii="標楷體" w:eastAsia="標楷體" w:hAnsi="標楷體"/>
          <w:b/>
          <w:bCs/>
        </w:rPr>
        <w:t>□遊戲AI互動</w:t>
      </w:r>
      <w:bookmarkStart w:id="0" w:name="_Hlk174975418"/>
      <w:r>
        <w:rPr>
          <w:rFonts w:ascii="標楷體" w:eastAsia="標楷體" w:hAnsi="標楷體"/>
          <w:b/>
          <w:bCs/>
        </w:rPr>
        <w:t xml:space="preserve">         □動畫AI互動組</w:t>
      </w:r>
      <w:bookmarkEnd w:id="0"/>
    </w:p>
    <w:p w14:paraId="07637BAF" w14:textId="77777777" w:rsidR="004865B9" w:rsidRDefault="00000000">
      <w:pPr>
        <w:spacing w:before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所投稿的參賽作品沒有故意侵犯到他人的著作權。</w:t>
      </w:r>
    </w:p>
    <w:p w14:paraId="0E8C9EE7" w14:textId="77777777" w:rsidR="004865B9" w:rsidRDefault="004865B9">
      <w:pPr>
        <w:rPr>
          <w:rFonts w:ascii="標楷體" w:eastAsia="標楷體" w:hAnsi="標楷體"/>
        </w:rPr>
      </w:pPr>
    </w:p>
    <w:p w14:paraId="43B8AB7B" w14:textId="77777777" w:rsidR="004865B9" w:rsidRDefault="004865B9">
      <w:pPr>
        <w:rPr>
          <w:rFonts w:ascii="標楷體" w:eastAsia="標楷體" w:hAnsi="標楷體"/>
        </w:rPr>
      </w:pPr>
    </w:p>
    <w:p w14:paraId="1E9763EE" w14:textId="77777777" w:rsidR="004865B9" w:rsidRDefault="004865B9">
      <w:pPr>
        <w:rPr>
          <w:rFonts w:ascii="標楷體" w:eastAsia="標楷體" w:hAnsi="標楷體"/>
        </w:rPr>
      </w:pPr>
    </w:p>
    <w:p w14:paraId="30E1578F" w14:textId="77777777" w:rsidR="004865B9" w:rsidRDefault="00000000">
      <w:pPr>
        <w:spacing w:before="360"/>
      </w:pPr>
      <w:r>
        <w:rPr>
          <w:rFonts w:ascii="標楷體" w:eastAsia="標楷體" w:hAnsi="標楷體"/>
        </w:rPr>
        <w:t>學校：</w:t>
      </w:r>
      <w:r>
        <w:rPr>
          <w:rFonts w:ascii="標楷體" w:eastAsia="標楷體" w:hAnsi="標楷體"/>
          <w:u w:val="single"/>
        </w:rPr>
        <w:t xml:space="preserve">　　　　　 　　　　　　　 　　　　　</w:t>
      </w:r>
    </w:p>
    <w:p w14:paraId="4FE8E855" w14:textId="77777777" w:rsidR="004865B9" w:rsidRDefault="00000000">
      <w:pPr>
        <w:spacing w:before="360"/>
      </w:pPr>
      <w:r>
        <w:rPr>
          <w:rFonts w:ascii="標楷體" w:eastAsia="標楷體" w:hAnsi="標楷體"/>
        </w:rPr>
        <w:t>姓名：</w:t>
      </w:r>
      <w:r>
        <w:rPr>
          <w:rFonts w:ascii="標楷體" w:eastAsia="標楷體" w:hAnsi="標楷體"/>
          <w:u w:val="single"/>
        </w:rPr>
        <w:t xml:space="preserve">　　　　　 　　　　　　　 　　　　　(簽名)</w:t>
      </w:r>
    </w:p>
    <w:p w14:paraId="3525E77C" w14:textId="77777777" w:rsidR="004865B9" w:rsidRDefault="004865B9">
      <w:pPr>
        <w:pageBreakBefore/>
        <w:widowControl/>
        <w:rPr>
          <w:rFonts w:ascii="標楷體" w:eastAsia="標楷體" w:hAnsi="標楷體"/>
        </w:rPr>
      </w:pPr>
    </w:p>
    <w:p w14:paraId="0A2E5B63" w14:textId="77777777" w:rsidR="004865B9" w:rsidRDefault="00000000">
      <w:pPr>
        <w:snapToGrid w:val="0"/>
        <w:jc w:val="center"/>
      </w:pPr>
      <w:bookmarkStart w:id="1" w:name="_Hlk239674160"/>
      <w:r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D4D950" wp14:editId="69A1BFE8">
                <wp:simplePos x="0" y="0"/>
                <wp:positionH relativeFrom="page">
                  <wp:posOffset>155841</wp:posOffset>
                </wp:positionH>
                <wp:positionV relativeFrom="page">
                  <wp:posOffset>657855</wp:posOffset>
                </wp:positionV>
                <wp:extent cx="666753" cy="409578"/>
                <wp:effectExtent l="0" t="0" r="0" b="9522"/>
                <wp:wrapNone/>
                <wp:docPr id="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3" cy="409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50A1B25" w14:textId="77777777" w:rsidR="004865B9" w:rsidRDefault="0000000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附件3</w:t>
                            </w:r>
                          </w:p>
                          <w:p w14:paraId="5FC02598" w14:textId="77777777" w:rsidR="004865B9" w:rsidRDefault="004865B9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4D950" id="_x0000_s1028" type="#_x0000_t202" style="position:absolute;left:0;text-align:left;margin-left:12.25pt;margin-top:51.8pt;width:52.5pt;height:32.2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" filled="f" stroked="f">
                <v:textbox>
                  <w:txbxContent>
                    <w:p w14:paraId="350A1B25" w14:textId="77777777" w:rsidR="004865B9" w:rsidRDefault="0000000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附件3</w:t>
                      </w:r>
                    </w:p>
                    <w:p w14:paraId="5FC02598" w14:textId="77777777" w:rsidR="004865B9" w:rsidRDefault="004865B9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z w:val="28"/>
          <w:szCs w:val="28"/>
        </w:rPr>
        <w:t>臺北市115年國中小學生Scratch貓咪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盃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創意競賽初賽</w:t>
      </w:r>
    </w:p>
    <w:p w14:paraId="2F74A88D" w14:textId="77777777" w:rsidR="004865B9" w:rsidRDefault="00000000">
      <w:pPr>
        <w:snapToGrid w:val="0"/>
        <w:jc w:val="center"/>
      </w:pPr>
      <w:r>
        <w:rPr>
          <w:rFonts w:ascii="標楷體" w:eastAsia="標楷體" w:hAnsi="標楷體"/>
          <w:b/>
          <w:bCs/>
          <w:sz w:val="28"/>
          <w:szCs w:val="28"/>
        </w:rPr>
        <w:t>國小動畫AI互動組程式說明文件</w:t>
      </w:r>
    </w:p>
    <w:p w14:paraId="2972FCEB" w14:textId="77777777" w:rsidR="004865B9" w:rsidRDefault="00000000">
      <w:r>
        <w:rPr>
          <w:rFonts w:ascii="標楷體" w:eastAsia="標楷體" w:hAnsi="標楷體"/>
          <w:b/>
          <w:bCs/>
          <w:sz w:val="28"/>
          <w:szCs w:val="28"/>
        </w:rPr>
        <w:t>【基本參賽資料】</w:t>
      </w:r>
    </w:p>
    <w:tbl>
      <w:tblPr>
        <w:tblW w:w="96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1882"/>
        <w:gridCol w:w="1241"/>
        <w:gridCol w:w="4445"/>
      </w:tblGrid>
      <w:tr w:rsidR="004865B9" w14:paraId="378F1A49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D9917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年級</w:t>
            </w:r>
          </w:p>
        </w:tc>
        <w:tc>
          <w:tcPr>
            <w:tcW w:w="7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6D968" w14:textId="77777777" w:rsidR="004865B9" w:rsidRDefault="004865B9">
            <w:pPr>
              <w:rPr>
                <w:rFonts w:ascii="標楷體" w:eastAsia="標楷體" w:hAnsi="標楷體"/>
              </w:rPr>
            </w:pPr>
          </w:p>
        </w:tc>
      </w:tr>
      <w:tr w:rsidR="004865B9" w14:paraId="1535C825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04282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作品名稱</w:t>
            </w:r>
          </w:p>
        </w:tc>
        <w:tc>
          <w:tcPr>
            <w:tcW w:w="7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41C7E" w14:textId="77777777" w:rsidR="004865B9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（請依主題自行命名）</w:t>
            </w:r>
          </w:p>
        </w:tc>
      </w:tr>
      <w:tr w:rsidR="004865B9" w14:paraId="184AE8A6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BFA06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學生姓名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39611" w14:textId="77777777" w:rsidR="004865B9" w:rsidRDefault="004865B9">
            <w:pPr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0D481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班級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539E5" w14:textId="77777777" w:rsidR="004865B9" w:rsidRDefault="004865B9">
            <w:pPr>
              <w:rPr>
                <w:rFonts w:ascii="標楷體" w:eastAsia="標楷體" w:hAnsi="標楷體"/>
              </w:rPr>
            </w:pPr>
          </w:p>
        </w:tc>
      </w:tr>
      <w:tr w:rsidR="004865B9" w14:paraId="54D92CAA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BF5B6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Scratch學習時間</w:t>
            </w:r>
          </w:p>
        </w:tc>
        <w:tc>
          <w:tcPr>
            <w:tcW w:w="7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DEC96" w14:textId="77777777" w:rsidR="004865B9" w:rsidRDefault="00000000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 xml:space="preserve">半年（１學期）以下 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>半年（１學期）以上，未滿１年。</w:t>
            </w:r>
          </w:p>
          <w:p w14:paraId="5089E313" w14:textId="77777777" w:rsidR="004865B9" w:rsidRDefault="00000000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 xml:space="preserve">１年以上，未滿２年 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>2年（含）以上</w:t>
            </w:r>
          </w:p>
        </w:tc>
      </w:tr>
    </w:tbl>
    <w:p w14:paraId="2A934AA7" w14:textId="77777777" w:rsidR="004865B9" w:rsidRDefault="004865B9">
      <w:pPr>
        <w:pStyle w:val="Standard"/>
        <w:spacing w:after="0" w:line="240" w:lineRule="auto"/>
        <w:rPr>
          <w:rFonts w:ascii="標楷體" w:eastAsia="標楷體" w:hAnsi="標楷體" w:cs="標楷體"/>
          <w:color w:val="000000"/>
        </w:rPr>
      </w:pPr>
    </w:p>
    <w:tbl>
      <w:tblPr>
        <w:tblW w:w="97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3"/>
        <w:gridCol w:w="1582"/>
        <w:gridCol w:w="1872"/>
        <w:gridCol w:w="1870"/>
        <w:gridCol w:w="1872"/>
        <w:gridCol w:w="1592"/>
      </w:tblGrid>
      <w:tr w:rsidR="004865B9" w14:paraId="7741B437" w14:textId="77777777">
        <w:tblPrEx>
          <w:tblCellMar>
            <w:top w:w="0" w:type="dxa"/>
            <w:bottom w:w="0" w:type="dxa"/>
          </w:tblCellMar>
        </w:tblPrEx>
        <w:trPr>
          <w:trHeight w:val="575"/>
          <w:jc w:val="center"/>
        </w:trPr>
        <w:tc>
          <w:tcPr>
            <w:tcW w:w="97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3BAC9" w14:textId="77777777" w:rsidR="004865B9" w:rsidRDefault="00000000">
            <w:pPr>
              <w:pStyle w:val="Standard"/>
              <w:spacing w:after="0" w:line="480" w:lineRule="auto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題目:作品名稱</w:t>
            </w:r>
          </w:p>
        </w:tc>
      </w:tr>
      <w:tr w:rsidR="004865B9" w14:paraId="4AF87E9A" w14:textId="77777777">
        <w:tblPrEx>
          <w:tblCellMar>
            <w:top w:w="0" w:type="dxa"/>
            <w:bottom w:w="0" w:type="dxa"/>
          </w:tblCellMar>
        </w:tblPrEx>
        <w:trPr>
          <w:trHeight w:val="534"/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BA448" w14:textId="77777777" w:rsidR="004865B9" w:rsidRDefault="00000000">
            <w:pPr>
              <w:pStyle w:val="Standard"/>
              <w:spacing w:after="0" w:line="480" w:lineRule="auto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任務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CA3334" w14:textId="77777777" w:rsidR="004865B9" w:rsidRDefault="00000000">
            <w:pPr>
              <w:pStyle w:val="Standard"/>
              <w:spacing w:after="0" w:line="480" w:lineRule="auto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敘事設計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(請用文字敘述故事劇情規劃)</w:t>
            </w:r>
          </w:p>
        </w:tc>
        <w:tc>
          <w:tcPr>
            <w:tcW w:w="7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1B0B96" w14:textId="77777777" w:rsidR="004865B9" w:rsidRDefault="00000000">
            <w:pPr>
              <w:pStyle w:val="Standard"/>
              <w:spacing w:after="0" w:line="480" w:lineRule="auto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場景規劃</w:t>
            </w:r>
          </w:p>
          <w:p w14:paraId="01984E17" w14:textId="77777777" w:rsidR="004865B9" w:rsidRDefault="00000000">
            <w:pPr>
              <w:pStyle w:val="Standard"/>
              <w:spacing w:after="0" w:line="480" w:lineRule="auto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（請填寫表格的每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個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場景、角色及角色動作）</w:t>
            </w:r>
          </w:p>
        </w:tc>
      </w:tr>
      <w:tr w:rsidR="004865B9" w14:paraId="42B1759C" w14:textId="77777777">
        <w:tblPrEx>
          <w:tblCellMar>
            <w:top w:w="0" w:type="dxa"/>
            <w:bottom w:w="0" w:type="dxa"/>
          </w:tblCellMar>
        </w:tblPrEx>
        <w:trPr>
          <w:trHeight w:val="980"/>
          <w:jc w:val="center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DC744" w14:textId="77777777" w:rsidR="004865B9" w:rsidRDefault="00000000">
            <w:pPr>
              <w:pStyle w:val="Standard"/>
              <w:spacing w:after="0" w:line="480" w:lineRule="auto"/>
            </w:pPr>
            <w:r>
              <w:rPr>
                <w:rFonts w:ascii="標楷體" w:eastAsia="標楷體" w:hAnsi="標楷體" w:cs="標楷體"/>
                <w:color w:val="000000"/>
              </w:rPr>
              <w:t>任務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一</w:t>
            </w:r>
            <w:proofErr w:type="gramEnd"/>
          </w:p>
        </w:tc>
        <w:tc>
          <w:tcPr>
            <w:tcW w:w="1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726188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147279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88485" w14:textId="77777777" w:rsidR="004865B9" w:rsidRDefault="00000000">
            <w:pPr>
              <w:pStyle w:val="Standard"/>
              <w:spacing w:after="0" w:line="480" w:lineRule="auto"/>
            </w:pPr>
            <w:r>
              <w:rPr>
                <w:rFonts w:ascii="標楷體" w:eastAsia="標楷體" w:hAnsi="標楷體" w:cs="標楷體"/>
                <w:color w:val="000000"/>
              </w:rPr>
              <w:t>場景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09FD4" w14:textId="77777777" w:rsidR="004865B9" w:rsidRDefault="00000000">
            <w:pPr>
              <w:pStyle w:val="Standard"/>
              <w:spacing w:after="0" w:line="480" w:lineRule="auto"/>
            </w:pPr>
            <w:r>
              <w:rPr>
                <w:rFonts w:ascii="標楷體" w:eastAsia="標楷體" w:hAnsi="標楷體" w:cs="標楷體"/>
                <w:color w:val="000000"/>
              </w:rPr>
              <w:t>角色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08D17" w14:textId="77777777" w:rsidR="004865B9" w:rsidRDefault="00000000">
            <w:pPr>
              <w:pStyle w:val="Standard"/>
              <w:spacing w:after="0" w:line="480" w:lineRule="auto"/>
            </w:pPr>
            <w:r>
              <w:rPr>
                <w:rFonts w:ascii="標楷體" w:eastAsia="標楷體" w:hAnsi="標楷體" w:cs="標楷體"/>
                <w:color w:val="000000"/>
              </w:rPr>
              <w:t>動作</w:t>
            </w:r>
          </w:p>
        </w:tc>
      </w:tr>
      <w:tr w:rsidR="004865B9" w14:paraId="38DE0881" w14:textId="77777777">
        <w:tblPrEx>
          <w:tblCellMar>
            <w:top w:w="0" w:type="dxa"/>
            <w:bottom w:w="0" w:type="dxa"/>
          </w:tblCellMar>
        </w:tblPrEx>
        <w:trPr>
          <w:trHeight w:val="985"/>
          <w:jc w:val="center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9BBBD" w14:textId="77777777" w:rsidR="004865B9" w:rsidRDefault="004865B9"/>
        </w:tc>
        <w:tc>
          <w:tcPr>
            <w:tcW w:w="1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A401E1" w14:textId="77777777" w:rsidR="004865B9" w:rsidRDefault="004865B9"/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E8BB67" w14:textId="77777777" w:rsidR="004865B9" w:rsidRDefault="00000000">
            <w:pPr>
              <w:pStyle w:val="Standard"/>
              <w:spacing w:after="0" w:line="480" w:lineRule="auto"/>
            </w:pPr>
            <w:r>
              <w:rPr>
                <w:rFonts w:ascii="標楷體" w:eastAsia="標楷體" w:hAnsi="標楷體" w:cs="標楷體"/>
                <w:color w:val="000000"/>
              </w:rPr>
              <w:t>分鏡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一</w:t>
            </w:r>
            <w:proofErr w:type="gramEnd"/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A2DC5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A9FC1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F8A00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865B9" w14:paraId="6CB6570B" w14:textId="77777777">
        <w:tblPrEx>
          <w:tblCellMar>
            <w:top w:w="0" w:type="dxa"/>
            <w:bottom w:w="0" w:type="dxa"/>
          </w:tblCellMar>
        </w:tblPrEx>
        <w:trPr>
          <w:trHeight w:val="985"/>
          <w:jc w:val="center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902EC" w14:textId="77777777" w:rsidR="004865B9" w:rsidRDefault="004865B9"/>
        </w:tc>
        <w:tc>
          <w:tcPr>
            <w:tcW w:w="1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F1EB34" w14:textId="77777777" w:rsidR="004865B9" w:rsidRDefault="004865B9"/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D91111" w14:textId="77777777" w:rsidR="004865B9" w:rsidRDefault="00000000">
            <w:pPr>
              <w:pStyle w:val="Standard"/>
              <w:spacing w:after="0" w:line="480" w:lineRule="auto"/>
            </w:pPr>
            <w:r>
              <w:rPr>
                <w:rFonts w:ascii="標楷體" w:eastAsia="標楷體" w:hAnsi="標楷體" w:cs="標楷體"/>
                <w:color w:val="000000"/>
              </w:rPr>
              <w:t>分鏡二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09796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42A3D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2A59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865B9" w14:paraId="1F34A4A9" w14:textId="77777777">
        <w:tblPrEx>
          <w:tblCellMar>
            <w:top w:w="0" w:type="dxa"/>
            <w:bottom w:w="0" w:type="dxa"/>
          </w:tblCellMar>
        </w:tblPrEx>
        <w:trPr>
          <w:trHeight w:val="985"/>
          <w:jc w:val="center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6427A" w14:textId="77777777" w:rsidR="004865B9" w:rsidRDefault="004865B9"/>
        </w:tc>
        <w:tc>
          <w:tcPr>
            <w:tcW w:w="1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A0FC89" w14:textId="77777777" w:rsidR="004865B9" w:rsidRDefault="004865B9"/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051925" w14:textId="77777777" w:rsidR="004865B9" w:rsidRDefault="00000000">
            <w:pPr>
              <w:pStyle w:val="Standard"/>
              <w:spacing w:after="0" w:line="480" w:lineRule="auto"/>
            </w:pPr>
            <w:r>
              <w:rPr>
                <w:rFonts w:ascii="標楷體" w:eastAsia="標楷體" w:hAnsi="標楷體" w:cs="標楷體"/>
                <w:color w:val="000000"/>
              </w:rPr>
              <w:t>分鏡三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26035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19AD5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DD0EB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865B9" w14:paraId="64D2234C" w14:textId="77777777">
        <w:tblPrEx>
          <w:tblCellMar>
            <w:top w:w="0" w:type="dxa"/>
            <w:bottom w:w="0" w:type="dxa"/>
          </w:tblCellMar>
        </w:tblPrEx>
        <w:trPr>
          <w:trHeight w:val="980"/>
          <w:jc w:val="center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DA057" w14:textId="77777777" w:rsidR="004865B9" w:rsidRDefault="00000000">
            <w:pPr>
              <w:pStyle w:val="Standard"/>
              <w:spacing w:after="0" w:line="480" w:lineRule="auto"/>
            </w:pPr>
            <w:r>
              <w:rPr>
                <w:rFonts w:ascii="標楷體" w:eastAsia="標楷體" w:hAnsi="標楷體" w:cs="標楷體"/>
                <w:color w:val="000000"/>
              </w:rPr>
              <w:t>任務二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(可自行增列)</w:t>
            </w:r>
          </w:p>
        </w:tc>
        <w:tc>
          <w:tcPr>
            <w:tcW w:w="1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1D053E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5EFAFC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b/>
                <w:bCs/>
                <w:color w:val="000000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F58C2" w14:textId="77777777" w:rsidR="004865B9" w:rsidRDefault="00000000">
            <w:pPr>
              <w:pStyle w:val="Standard"/>
              <w:spacing w:after="0" w:line="480" w:lineRule="auto"/>
            </w:pPr>
            <w:r>
              <w:rPr>
                <w:rFonts w:ascii="標楷體" w:eastAsia="標楷體" w:hAnsi="標楷體" w:cs="標楷體"/>
                <w:color w:val="000000"/>
              </w:rPr>
              <w:t>場景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CE1B2" w14:textId="77777777" w:rsidR="004865B9" w:rsidRDefault="00000000">
            <w:pPr>
              <w:pStyle w:val="Standard"/>
              <w:spacing w:after="0" w:line="480" w:lineRule="auto"/>
            </w:pPr>
            <w:r>
              <w:rPr>
                <w:rFonts w:ascii="標楷體" w:eastAsia="標楷體" w:hAnsi="標楷體" w:cs="標楷體"/>
                <w:color w:val="000000"/>
              </w:rPr>
              <w:t>角色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B2D9F" w14:textId="77777777" w:rsidR="004865B9" w:rsidRDefault="00000000">
            <w:pPr>
              <w:pStyle w:val="Standard"/>
              <w:spacing w:after="0" w:line="480" w:lineRule="auto"/>
            </w:pPr>
            <w:r>
              <w:rPr>
                <w:rFonts w:ascii="標楷體" w:eastAsia="標楷體" w:hAnsi="標楷體" w:cs="標楷體"/>
                <w:color w:val="000000"/>
              </w:rPr>
              <w:t>動作</w:t>
            </w:r>
          </w:p>
        </w:tc>
      </w:tr>
      <w:tr w:rsidR="004865B9" w14:paraId="243D8D8E" w14:textId="77777777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10215" w14:textId="77777777" w:rsidR="004865B9" w:rsidRDefault="004865B9"/>
        </w:tc>
        <w:tc>
          <w:tcPr>
            <w:tcW w:w="1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D9D9E9" w14:textId="77777777" w:rsidR="004865B9" w:rsidRDefault="004865B9"/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89AA44" w14:textId="77777777" w:rsidR="004865B9" w:rsidRDefault="00000000">
            <w:pPr>
              <w:pStyle w:val="Standard"/>
              <w:spacing w:after="0" w:line="480" w:lineRule="auto"/>
            </w:pPr>
            <w:r>
              <w:rPr>
                <w:rFonts w:ascii="標楷體" w:eastAsia="標楷體" w:hAnsi="標楷體" w:cs="標楷體"/>
                <w:color w:val="000000"/>
              </w:rPr>
              <w:t>分鏡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一</w:t>
            </w:r>
            <w:proofErr w:type="gramEnd"/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5DED3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222B0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9247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865B9" w14:paraId="3CB0887E" w14:textId="77777777">
        <w:tblPrEx>
          <w:tblCellMar>
            <w:top w:w="0" w:type="dxa"/>
            <w:bottom w:w="0" w:type="dxa"/>
          </w:tblCellMar>
        </w:tblPrEx>
        <w:trPr>
          <w:trHeight w:val="502"/>
          <w:jc w:val="center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C394E" w14:textId="77777777" w:rsidR="004865B9" w:rsidRDefault="004865B9"/>
        </w:tc>
        <w:tc>
          <w:tcPr>
            <w:tcW w:w="1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DF526F" w14:textId="77777777" w:rsidR="004865B9" w:rsidRDefault="004865B9"/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6A31C9" w14:textId="77777777" w:rsidR="004865B9" w:rsidRDefault="00000000">
            <w:pPr>
              <w:pStyle w:val="Standard"/>
              <w:spacing w:after="0" w:line="480" w:lineRule="auto"/>
            </w:pPr>
            <w:r>
              <w:rPr>
                <w:rFonts w:ascii="標楷體" w:eastAsia="標楷體" w:hAnsi="標楷體" w:cs="標楷體"/>
                <w:color w:val="000000"/>
              </w:rPr>
              <w:t>分鏡二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AE1A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82397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A3358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865B9" w14:paraId="53CFF4EC" w14:textId="77777777">
        <w:tblPrEx>
          <w:tblCellMar>
            <w:top w:w="0" w:type="dxa"/>
            <w:bottom w:w="0" w:type="dxa"/>
          </w:tblCellMar>
        </w:tblPrEx>
        <w:trPr>
          <w:trHeight w:val="502"/>
          <w:jc w:val="center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1153A" w14:textId="77777777" w:rsidR="004865B9" w:rsidRDefault="004865B9"/>
        </w:tc>
        <w:tc>
          <w:tcPr>
            <w:tcW w:w="1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48288A" w14:textId="77777777" w:rsidR="004865B9" w:rsidRDefault="004865B9"/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480124" w14:textId="77777777" w:rsidR="004865B9" w:rsidRDefault="00000000">
            <w:pPr>
              <w:pStyle w:val="Standard"/>
              <w:spacing w:after="0" w:line="480" w:lineRule="auto"/>
            </w:pPr>
            <w:r>
              <w:rPr>
                <w:rFonts w:ascii="標楷體" w:eastAsia="標楷體" w:hAnsi="標楷體" w:cs="標楷體"/>
                <w:color w:val="000000"/>
              </w:rPr>
              <w:t>分鏡三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6EBC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50607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50B50" w14:textId="77777777" w:rsidR="004865B9" w:rsidRDefault="004865B9">
            <w:pPr>
              <w:pStyle w:val="Standard"/>
              <w:spacing w:after="0" w:line="480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bookmarkEnd w:id="1"/>
    </w:tbl>
    <w:p w14:paraId="6BF3DB0C" w14:textId="77777777" w:rsidR="004865B9" w:rsidRDefault="004865B9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</w:pPr>
    </w:p>
    <w:p w14:paraId="052748FC" w14:textId="77777777" w:rsidR="004865B9" w:rsidRDefault="00000000">
      <w:pPr>
        <w:snapToGrid w:val="0"/>
        <w:jc w:val="center"/>
      </w:pPr>
      <w:r>
        <w:br w:type="column"/>
      </w:r>
      <w:r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4C0C35" wp14:editId="697D40CB">
                <wp:simplePos x="0" y="0"/>
                <wp:positionH relativeFrom="page">
                  <wp:posOffset>155841</wp:posOffset>
                </wp:positionH>
                <wp:positionV relativeFrom="page">
                  <wp:posOffset>657855</wp:posOffset>
                </wp:positionV>
                <wp:extent cx="666753" cy="409578"/>
                <wp:effectExtent l="0" t="0" r="0" b="9522"/>
                <wp:wrapNone/>
                <wp:docPr id="4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3" cy="409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625AED5" w14:textId="77777777" w:rsidR="004865B9" w:rsidRDefault="0000000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附件4</w:t>
                            </w:r>
                          </w:p>
                          <w:p w14:paraId="4EB11943" w14:textId="77777777" w:rsidR="004865B9" w:rsidRDefault="004865B9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C0C35" id="_x0000_s1029" type="#_x0000_t202" style="position:absolute;left:0;text-align:left;margin-left:12.25pt;margin-top:51.8pt;width:52.5pt;height:32.2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" filled="f" stroked="f">
                <v:textbox>
                  <w:txbxContent>
                    <w:p w14:paraId="6625AED5" w14:textId="77777777" w:rsidR="004865B9" w:rsidRDefault="0000000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附件4</w:t>
                      </w:r>
                    </w:p>
                    <w:p w14:paraId="4EB11943" w14:textId="77777777" w:rsidR="004865B9" w:rsidRDefault="004865B9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z w:val="28"/>
          <w:szCs w:val="28"/>
        </w:rPr>
        <w:t>臺北市115年國中小學生Scratch貓咪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盃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創意競賽初賽</w:t>
      </w:r>
    </w:p>
    <w:p w14:paraId="4F279522" w14:textId="77777777" w:rsidR="004865B9" w:rsidRDefault="00000000">
      <w:pPr>
        <w:snapToGrid w:val="0"/>
        <w:jc w:val="center"/>
      </w:pPr>
      <w:r>
        <w:rPr>
          <w:rFonts w:ascii="標楷體" w:eastAsia="標楷體" w:hAnsi="標楷體"/>
          <w:b/>
          <w:bCs/>
          <w:sz w:val="28"/>
          <w:szCs w:val="28"/>
        </w:rPr>
        <w:t>國小動畫AI互動組程式說明文件</w:t>
      </w:r>
    </w:p>
    <w:p w14:paraId="3C910BEC" w14:textId="77777777" w:rsidR="004865B9" w:rsidRDefault="00000000">
      <w:r>
        <w:rPr>
          <w:rFonts w:ascii="標楷體" w:eastAsia="標楷體" w:hAnsi="標楷體"/>
          <w:b/>
          <w:bCs/>
          <w:sz w:val="28"/>
          <w:szCs w:val="28"/>
        </w:rPr>
        <w:t>【基本參賽資料】</w:t>
      </w:r>
    </w:p>
    <w:tbl>
      <w:tblPr>
        <w:tblW w:w="96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1882"/>
        <w:gridCol w:w="1241"/>
        <w:gridCol w:w="4445"/>
      </w:tblGrid>
      <w:tr w:rsidR="004865B9" w14:paraId="39797FE4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33D05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年級</w:t>
            </w:r>
          </w:p>
        </w:tc>
        <w:tc>
          <w:tcPr>
            <w:tcW w:w="7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8ABF3" w14:textId="77777777" w:rsidR="004865B9" w:rsidRDefault="004865B9">
            <w:pPr>
              <w:rPr>
                <w:rFonts w:ascii="標楷體" w:eastAsia="標楷體" w:hAnsi="標楷體"/>
              </w:rPr>
            </w:pPr>
          </w:p>
        </w:tc>
      </w:tr>
      <w:tr w:rsidR="004865B9" w14:paraId="457452F0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C15FD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作品名稱</w:t>
            </w:r>
          </w:p>
        </w:tc>
        <w:tc>
          <w:tcPr>
            <w:tcW w:w="7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43B51" w14:textId="77777777" w:rsidR="004865B9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（請依主題自行命名）</w:t>
            </w:r>
          </w:p>
        </w:tc>
      </w:tr>
      <w:tr w:rsidR="004865B9" w14:paraId="6CD9C994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EAA17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學生姓名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FF338" w14:textId="77777777" w:rsidR="004865B9" w:rsidRDefault="004865B9">
            <w:pPr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29465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班級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3B37D" w14:textId="77777777" w:rsidR="004865B9" w:rsidRDefault="004865B9">
            <w:pPr>
              <w:rPr>
                <w:rFonts w:ascii="標楷體" w:eastAsia="標楷體" w:hAnsi="標楷體"/>
              </w:rPr>
            </w:pPr>
          </w:p>
        </w:tc>
      </w:tr>
      <w:tr w:rsidR="004865B9" w14:paraId="4C40E2F3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726AD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Scratch學習時間</w:t>
            </w:r>
          </w:p>
        </w:tc>
        <w:tc>
          <w:tcPr>
            <w:tcW w:w="7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3BB0C" w14:textId="77777777" w:rsidR="004865B9" w:rsidRDefault="00000000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 xml:space="preserve">半年（１學期）以下 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>半年（１學期）以上，未滿１年。</w:t>
            </w:r>
          </w:p>
          <w:p w14:paraId="0C9BB379" w14:textId="77777777" w:rsidR="004865B9" w:rsidRDefault="00000000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 xml:space="preserve">１年以上，未滿２年 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>2年（含）以上</w:t>
            </w:r>
          </w:p>
        </w:tc>
      </w:tr>
    </w:tbl>
    <w:p w14:paraId="704F74BE" w14:textId="77777777" w:rsidR="004865B9" w:rsidRDefault="004865B9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</w:pPr>
    </w:p>
    <w:tbl>
      <w:tblPr>
        <w:tblW w:w="96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3"/>
      </w:tblGrid>
      <w:tr w:rsidR="004865B9" w14:paraId="0214836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E8F84" w14:textId="77777777" w:rsidR="004865B9" w:rsidRDefault="00000000">
            <w:pPr>
              <w:pStyle w:val="Standard"/>
              <w:spacing w:after="0" w:line="360" w:lineRule="auto"/>
            </w:pPr>
            <w:r>
              <w:rPr>
                <w:rFonts w:ascii="標楷體" w:eastAsia="標楷體" w:hAnsi="標楷體" w:cs="標楷體"/>
                <w:color w:val="000000"/>
              </w:rPr>
              <w:t>題目:</w:t>
            </w:r>
          </w:p>
        </w:tc>
      </w:tr>
      <w:tr w:rsidR="004865B9" w14:paraId="1EFB238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21F6B" w14:textId="77777777" w:rsidR="004865B9" w:rsidRDefault="00000000">
            <w:pPr>
              <w:pStyle w:val="Standard"/>
              <w:numPr>
                <w:ilvl w:val="0"/>
                <w:numId w:val="1"/>
              </w:numPr>
              <w:spacing w:after="0" w:line="360" w:lineRule="auto"/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玩家在這個遊戲的目標是：</w:t>
            </w:r>
            <w:r>
              <w:rPr>
                <w:rFonts w:ascii="標楷體" w:eastAsia="標楷體" w:hAnsi="標楷體" w:cs="標楷體"/>
                <w:color w:val="000000"/>
              </w:rPr>
              <w:t>___________________</w:t>
            </w:r>
          </w:p>
          <w:p w14:paraId="347C48A1" w14:textId="77777777" w:rsidR="004865B9" w:rsidRDefault="004865B9">
            <w:pPr>
              <w:pStyle w:val="Standard"/>
              <w:spacing w:after="0"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4865B9" w14:paraId="544FAB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EC01F" w14:textId="77777777" w:rsidR="004865B9" w:rsidRDefault="00000000">
            <w:pPr>
              <w:pStyle w:val="Standard"/>
              <w:numPr>
                <w:ilvl w:val="0"/>
                <w:numId w:val="1"/>
              </w:numPr>
              <w:spacing w:after="0" w:line="360" w:lineRule="auto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這個遊戲的規則條件及玩家任務挑戰是：</w:t>
            </w:r>
          </w:p>
          <w:p w14:paraId="366D2314" w14:textId="77777777" w:rsidR="004865B9" w:rsidRDefault="00000000">
            <w:pPr>
              <w:pStyle w:val="Standard"/>
              <w:spacing w:after="0" w:line="360" w:lineRule="auto"/>
            </w:pPr>
            <w:r>
              <w:rPr>
                <w:rFonts w:ascii="標楷體" w:eastAsia="標楷體" w:hAnsi="標楷體" w:cs="標楷體"/>
                <w:color w:val="000000"/>
              </w:rPr>
              <w:t>任務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：________________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規則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：_________________</w:t>
            </w:r>
            <w:r>
              <w:rPr>
                <w:rFonts w:ascii="標楷體" w:eastAsia="標楷體" w:hAnsi="標楷體" w:cs="標楷體"/>
                <w:color w:val="000000"/>
              </w:rPr>
              <w:br/>
            </w:r>
          </w:p>
          <w:p w14:paraId="13E78A7D" w14:textId="77777777" w:rsidR="004865B9" w:rsidRDefault="004865B9">
            <w:pPr>
              <w:pStyle w:val="Standard"/>
              <w:spacing w:after="0" w:line="360" w:lineRule="auto"/>
              <w:rPr>
                <w:rFonts w:ascii="標楷體" w:eastAsia="標楷體" w:hAnsi="標楷體" w:cs="標楷體"/>
                <w:color w:val="000000"/>
              </w:rPr>
            </w:pPr>
          </w:p>
          <w:p w14:paraId="34B8972E" w14:textId="77777777" w:rsidR="004865B9" w:rsidRDefault="00000000">
            <w:pPr>
              <w:pStyle w:val="Standard"/>
              <w:spacing w:after="0" w:line="360" w:lineRule="auto"/>
            </w:pPr>
            <w:r>
              <w:rPr>
                <w:rFonts w:ascii="標楷體" w:eastAsia="標楷體" w:hAnsi="標楷體" w:cs="標楷體"/>
                <w:color w:val="000000"/>
              </w:rPr>
              <w:t>任務二：________________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規則二：_________________</w:t>
            </w:r>
          </w:p>
          <w:p w14:paraId="288C9B46" w14:textId="77777777" w:rsidR="004865B9" w:rsidRDefault="004865B9">
            <w:pPr>
              <w:pStyle w:val="Standard"/>
              <w:spacing w:after="0" w:line="360" w:lineRule="auto"/>
              <w:rPr>
                <w:rFonts w:ascii="標楷體" w:eastAsia="標楷體" w:hAnsi="標楷體" w:cs="標楷體"/>
                <w:color w:val="000000"/>
              </w:rPr>
            </w:pPr>
          </w:p>
          <w:p w14:paraId="352DA4EC" w14:textId="77777777" w:rsidR="004865B9" w:rsidRDefault="004865B9">
            <w:pPr>
              <w:pStyle w:val="Standard"/>
              <w:spacing w:after="0" w:line="360" w:lineRule="auto"/>
              <w:rPr>
                <w:rFonts w:ascii="標楷體" w:eastAsia="標楷體" w:hAnsi="標楷體" w:cs="標楷體"/>
                <w:color w:val="000000"/>
              </w:rPr>
            </w:pPr>
          </w:p>
          <w:p w14:paraId="331CB911" w14:textId="77777777" w:rsidR="004865B9" w:rsidRDefault="00000000">
            <w:pPr>
              <w:pStyle w:val="Standard"/>
              <w:spacing w:after="0" w:line="360" w:lineRule="auto"/>
            </w:pPr>
            <w:r>
              <w:rPr>
                <w:rFonts w:ascii="標楷體" w:eastAsia="標楷體" w:hAnsi="標楷體" w:cs="標楷體"/>
                <w:color w:val="000000"/>
              </w:rPr>
              <w:t>(自行增加任務)：________________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(自行增加規則)：_________________</w:t>
            </w:r>
          </w:p>
          <w:p w14:paraId="6FF49804" w14:textId="77777777" w:rsidR="004865B9" w:rsidRDefault="004865B9">
            <w:pPr>
              <w:pStyle w:val="Standard"/>
              <w:spacing w:after="0" w:line="360" w:lineRule="auto"/>
              <w:rPr>
                <w:rFonts w:ascii="標楷體" w:eastAsia="標楷體" w:hAnsi="標楷體" w:cs="標楷體"/>
                <w:color w:val="000000"/>
              </w:rPr>
            </w:pPr>
          </w:p>
          <w:p w14:paraId="1578BF4D" w14:textId="77777777" w:rsidR="004865B9" w:rsidRDefault="004865B9">
            <w:pPr>
              <w:pStyle w:val="Standard"/>
              <w:spacing w:after="0" w:line="360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0F749A50" w14:textId="77777777" w:rsidR="004865B9" w:rsidRDefault="004865B9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</w:pPr>
    </w:p>
    <w:p w14:paraId="0750A5FD" w14:textId="77777777" w:rsidR="004865B9" w:rsidRDefault="00000000">
      <w:pPr>
        <w:snapToGrid w:val="0"/>
        <w:jc w:val="center"/>
      </w:pPr>
      <w:r>
        <w:br w:type="column"/>
      </w:r>
      <w:r>
        <w:rPr>
          <w:rFonts w:ascii="標楷體" w:eastAsia="標楷體" w:hAnsi="標楷體"/>
          <w:b/>
          <w:bCs/>
          <w:sz w:val="28"/>
          <w:szCs w:val="28"/>
        </w:rPr>
        <w:t>臺北市115年國中小學生Scratch貓咪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盃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創意競賽初賽</w:t>
      </w:r>
    </w:p>
    <w:p w14:paraId="3BFC93DB" w14:textId="77777777" w:rsidR="004865B9" w:rsidRDefault="00000000">
      <w:pPr>
        <w:snapToGrid w:val="0"/>
        <w:jc w:val="center"/>
      </w:pPr>
      <w:r>
        <w:rPr>
          <w:rFonts w:ascii="標楷體" w:eastAsia="標楷體" w:hAnsi="標楷體"/>
          <w:b/>
          <w:bCs/>
          <w:sz w:val="28"/>
          <w:szCs w:val="28"/>
        </w:rPr>
        <w:t>國中生活AI互動組程式說明文件</w:t>
      </w:r>
    </w:p>
    <w:p w14:paraId="63C11432" w14:textId="77777777" w:rsidR="004865B9" w:rsidRDefault="00000000">
      <w:r>
        <w:rPr>
          <w:rFonts w:ascii="標楷體" w:eastAsia="標楷體" w:hAnsi="標楷體"/>
          <w:b/>
          <w:bCs/>
          <w:sz w:val="28"/>
          <w:szCs w:val="28"/>
        </w:rPr>
        <w:t>【基本參賽資料】</w:t>
      </w:r>
    </w:p>
    <w:tbl>
      <w:tblPr>
        <w:tblW w:w="96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1882"/>
        <w:gridCol w:w="1241"/>
        <w:gridCol w:w="4445"/>
      </w:tblGrid>
      <w:tr w:rsidR="004865B9" w14:paraId="608BCC75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0A1A0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年級</w:t>
            </w:r>
          </w:p>
        </w:tc>
        <w:tc>
          <w:tcPr>
            <w:tcW w:w="7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53A56" w14:textId="77777777" w:rsidR="004865B9" w:rsidRDefault="004865B9">
            <w:pPr>
              <w:rPr>
                <w:rFonts w:ascii="標楷體" w:eastAsia="標楷體" w:hAnsi="標楷體"/>
              </w:rPr>
            </w:pPr>
          </w:p>
        </w:tc>
      </w:tr>
      <w:tr w:rsidR="004865B9" w14:paraId="11A60143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9A4A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作品名稱</w:t>
            </w:r>
          </w:p>
        </w:tc>
        <w:tc>
          <w:tcPr>
            <w:tcW w:w="7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EF767" w14:textId="77777777" w:rsidR="004865B9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（請依主題自行命名）</w:t>
            </w:r>
          </w:p>
        </w:tc>
      </w:tr>
      <w:tr w:rsidR="004865B9" w14:paraId="760FE9EC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B2ED3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學生姓名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01310" w14:textId="77777777" w:rsidR="004865B9" w:rsidRDefault="004865B9">
            <w:pPr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858C7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班級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AFD3" w14:textId="77777777" w:rsidR="004865B9" w:rsidRDefault="004865B9">
            <w:pPr>
              <w:rPr>
                <w:rFonts w:ascii="標楷體" w:eastAsia="標楷體" w:hAnsi="標楷體"/>
              </w:rPr>
            </w:pPr>
          </w:p>
        </w:tc>
      </w:tr>
      <w:tr w:rsidR="004865B9" w14:paraId="39E15130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DEC62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Scratch學習時間</w:t>
            </w:r>
          </w:p>
        </w:tc>
        <w:tc>
          <w:tcPr>
            <w:tcW w:w="7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249EF" w14:textId="77777777" w:rsidR="004865B9" w:rsidRDefault="00000000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 xml:space="preserve">半年（１學期）以下 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>半年（１學期）以上，未滿１年。</w:t>
            </w:r>
          </w:p>
          <w:p w14:paraId="48CB49F6" w14:textId="77777777" w:rsidR="004865B9" w:rsidRDefault="00000000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 xml:space="preserve">１年以上，未滿２年 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>2年（含）以上</w:t>
            </w:r>
          </w:p>
        </w:tc>
      </w:tr>
    </w:tbl>
    <w:p w14:paraId="13F46AB8" w14:textId="77777777" w:rsidR="004865B9" w:rsidRDefault="004865B9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</w:pPr>
    </w:p>
    <w:tbl>
      <w:tblPr>
        <w:tblW w:w="97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1"/>
      </w:tblGrid>
      <w:tr w:rsidR="004865B9" w14:paraId="25C3896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EC4E0" w14:textId="77777777" w:rsidR="004865B9" w:rsidRDefault="00000000">
            <w:pPr>
              <w:pStyle w:val="Standard"/>
              <w:tabs>
                <w:tab w:val="left" w:pos="9675"/>
              </w:tabs>
            </w:pPr>
            <w:r>
              <w:rPr>
                <w:rFonts w:ascii="標楷體" w:eastAsia="標楷體" w:hAnsi="標楷體" w:cs="標楷體"/>
                <w:color w:val="000000"/>
              </w:rPr>
              <w:t>題目:</w:t>
            </w:r>
          </w:p>
        </w:tc>
      </w:tr>
      <w:tr w:rsidR="004865B9" w14:paraId="4BA39B4C" w14:textId="77777777">
        <w:tblPrEx>
          <w:tblCellMar>
            <w:top w:w="0" w:type="dxa"/>
            <w:bottom w:w="0" w:type="dxa"/>
          </w:tblCellMar>
        </w:tblPrEx>
        <w:trPr>
          <w:trHeight w:val="2532"/>
          <w:jc w:val="center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B5849" w14:textId="77777777" w:rsidR="004865B9" w:rsidRDefault="00000000">
            <w:pPr>
              <w:pStyle w:val="Standard"/>
              <w:numPr>
                <w:ilvl w:val="0"/>
                <w:numId w:val="2"/>
              </w:numPr>
              <w:tabs>
                <w:tab w:val="left" w:pos="9675"/>
              </w:tabs>
              <w:ind w:left="0"/>
            </w:pPr>
            <w:r>
              <w:rPr>
                <w:rFonts w:ascii="標楷體" w:eastAsia="標楷體" w:hAnsi="標楷體" w:cs="標楷體"/>
                <w:color w:val="000000"/>
              </w:rPr>
              <w:t>1、寫出這個任務要解決的問題或需求是什麼？</w:t>
            </w:r>
          </w:p>
          <w:p w14:paraId="6BF6CBDF" w14:textId="77777777" w:rsidR="004865B9" w:rsidRDefault="00000000">
            <w:pPr>
              <w:pStyle w:val="Standard"/>
              <w:tabs>
                <w:tab w:val="left" w:pos="9675"/>
              </w:tabs>
            </w:pPr>
            <w:r>
              <w:rPr>
                <w:rFonts w:ascii="標楷體" w:eastAsia="標楷體" w:hAnsi="標楷體" w:cs="標楷體"/>
                <w:color w:val="FF0000"/>
              </w:rPr>
              <w:t>(以你覺得合適說明問題與需求的方式來表達，如文字、圖表、心智圖...)</w:t>
            </w:r>
          </w:p>
          <w:p w14:paraId="75F824AB" w14:textId="77777777" w:rsidR="004865B9" w:rsidRDefault="004865B9">
            <w:pPr>
              <w:pStyle w:val="Standard"/>
              <w:tabs>
                <w:tab w:val="left" w:pos="9675"/>
              </w:tabs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865B9" w14:paraId="5A5F5F63" w14:textId="77777777">
        <w:tblPrEx>
          <w:tblCellMar>
            <w:top w:w="0" w:type="dxa"/>
            <w:bottom w:w="0" w:type="dxa"/>
          </w:tblCellMar>
        </w:tblPrEx>
        <w:trPr>
          <w:trHeight w:val="3422"/>
          <w:jc w:val="center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99118" w14:textId="77777777" w:rsidR="004865B9" w:rsidRDefault="00000000">
            <w:pPr>
              <w:pStyle w:val="Standard"/>
              <w:tabs>
                <w:tab w:val="left" w:pos="9675"/>
              </w:tabs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2、針對上述的要解決的問題或需求，你預計設計的</w:t>
            </w:r>
            <w:r>
              <w:rPr>
                <w:rFonts w:ascii="標楷體" w:eastAsia="標楷體" w:hAnsi="標楷體" w:cs="標楷體"/>
                <w:color w:val="FF0000"/>
              </w:rPr>
              <w:t>角色（Sprite）、變數、串列/清單(list)、自訂積木（函數）、廣播(程式流程)</w:t>
            </w:r>
            <w:r>
              <w:rPr>
                <w:rFonts w:ascii="標楷體" w:eastAsia="標楷體" w:hAnsi="標楷體" w:cs="標楷體"/>
                <w:color w:val="000000"/>
              </w:rPr>
              <w:t>分別有哪些</w:t>
            </w:r>
            <w:r>
              <w:rPr>
                <w:rFonts w:ascii="標楷體" w:eastAsia="標楷體" w:hAnsi="標楷體" w:cs="標楷體"/>
                <w:color w:val="FF0000"/>
              </w:rPr>
              <w:t>(以你覺得合適說明問題與需求的方式來表達，如文字、圖表、心智圖...)</w:t>
            </w:r>
          </w:p>
          <w:p w14:paraId="5E90216E" w14:textId="77777777" w:rsidR="004865B9" w:rsidRDefault="004865B9">
            <w:pPr>
              <w:pStyle w:val="Standard"/>
              <w:tabs>
                <w:tab w:val="left" w:pos="9675"/>
              </w:tabs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865B9" w14:paraId="1424B90E" w14:textId="77777777">
        <w:tblPrEx>
          <w:tblCellMar>
            <w:top w:w="0" w:type="dxa"/>
            <w:bottom w:w="0" w:type="dxa"/>
          </w:tblCellMar>
        </w:tblPrEx>
        <w:trPr>
          <w:trHeight w:val="3825"/>
          <w:jc w:val="center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B3E6C" w14:textId="77777777" w:rsidR="004865B9" w:rsidRDefault="00000000">
            <w:pPr>
              <w:pStyle w:val="Standard"/>
              <w:tabs>
                <w:tab w:val="left" w:pos="9675"/>
              </w:tabs>
            </w:pPr>
            <w:r>
              <w:rPr>
                <w:rFonts w:ascii="標楷體" w:eastAsia="標楷體" w:hAnsi="標楷體" w:cs="標楷體"/>
                <w:color w:val="000000"/>
              </w:rPr>
              <w:t>3、針對上述的要解決的問題或需求，分別以流程圖、虛擬碼或文字表示解決方法或過程。</w:t>
            </w:r>
          </w:p>
          <w:p w14:paraId="50F66676" w14:textId="77777777" w:rsidR="004865B9" w:rsidRDefault="004865B9">
            <w:pPr>
              <w:pStyle w:val="Standard"/>
              <w:tabs>
                <w:tab w:val="left" w:pos="9675"/>
              </w:tabs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  <w:p w14:paraId="17C5A3AC" w14:textId="77777777" w:rsidR="004865B9" w:rsidRDefault="004865B9">
            <w:pPr>
              <w:pStyle w:val="Standard"/>
              <w:tabs>
                <w:tab w:val="left" w:pos="9695"/>
              </w:tabs>
              <w:ind w:left="20" w:right="-38" w:hanging="20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FDC1112" w14:textId="77777777" w:rsidR="004865B9" w:rsidRDefault="00000000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</w:pPr>
      <w:r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2B8930" wp14:editId="723A96F4">
                <wp:simplePos x="0" y="0"/>
                <wp:positionH relativeFrom="page">
                  <wp:posOffset>151753</wp:posOffset>
                </wp:positionH>
                <wp:positionV relativeFrom="page">
                  <wp:posOffset>698244</wp:posOffset>
                </wp:positionV>
                <wp:extent cx="666753" cy="409578"/>
                <wp:effectExtent l="0" t="0" r="0" b="9522"/>
                <wp:wrapNone/>
                <wp:docPr id="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3" cy="409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B560201" w14:textId="77777777" w:rsidR="004865B9" w:rsidRDefault="0000000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附件5</w:t>
                            </w:r>
                          </w:p>
                          <w:p w14:paraId="7D978526" w14:textId="77777777" w:rsidR="004865B9" w:rsidRDefault="004865B9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B8930" id="文字方塊 15" o:spid="_x0000_s1030" type="#_x0000_t202" style="position:absolute;margin-left:11.95pt;margin-top:55pt;width:52.5pt;height:32.2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" filled="f" stroked="f">
                <v:textbox>
                  <w:txbxContent>
                    <w:p w14:paraId="0B560201" w14:textId="77777777" w:rsidR="004865B9" w:rsidRDefault="0000000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附件5</w:t>
                      </w:r>
                    </w:p>
                    <w:p w14:paraId="7D978526" w14:textId="77777777" w:rsidR="004865B9" w:rsidRDefault="004865B9"/>
                  </w:txbxContent>
                </v:textbox>
                <w10:wrap anchorx="page" anchory="page"/>
              </v:shape>
            </w:pict>
          </mc:Fallback>
        </mc:AlternateContent>
      </w:r>
    </w:p>
    <w:p w14:paraId="1887C837" w14:textId="77777777" w:rsidR="004865B9" w:rsidRDefault="00000000">
      <w:pPr>
        <w:snapToGrid w:val="0"/>
        <w:jc w:val="center"/>
      </w:pPr>
      <w:r>
        <w:br w:type="column"/>
      </w:r>
      <w:r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BE0866" wp14:editId="31551157">
                <wp:simplePos x="0" y="0"/>
                <wp:positionH relativeFrom="page">
                  <wp:posOffset>152265</wp:posOffset>
                </wp:positionH>
                <wp:positionV relativeFrom="page">
                  <wp:posOffset>598584</wp:posOffset>
                </wp:positionV>
                <wp:extent cx="666753" cy="409578"/>
                <wp:effectExtent l="0" t="0" r="0" b="9522"/>
                <wp:wrapNone/>
                <wp:docPr id="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3" cy="409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C7D4943" w14:textId="77777777" w:rsidR="004865B9" w:rsidRDefault="0000000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附件6</w:t>
                            </w:r>
                          </w:p>
                          <w:p w14:paraId="1D706ECD" w14:textId="77777777" w:rsidR="004865B9" w:rsidRDefault="004865B9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E0866" id="文字方塊 16" o:spid="_x0000_s1031" type="#_x0000_t202" style="position:absolute;left:0;text-align:left;margin-left:12pt;margin-top:47.15pt;width:52.5pt;height:32.2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" filled="f" stroked="f">
                <v:textbox>
                  <w:txbxContent>
                    <w:p w14:paraId="6C7D4943" w14:textId="77777777" w:rsidR="004865B9" w:rsidRDefault="0000000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附件6</w:t>
                      </w:r>
                    </w:p>
                    <w:p w14:paraId="1D706ECD" w14:textId="77777777" w:rsidR="004865B9" w:rsidRDefault="004865B9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z w:val="28"/>
          <w:szCs w:val="28"/>
        </w:rPr>
        <w:t>臺北市115年國中小學生Scratch貓咪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盃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創意競賽初賽</w:t>
      </w:r>
    </w:p>
    <w:p w14:paraId="2C18B64E" w14:textId="77777777" w:rsidR="004865B9" w:rsidRDefault="00000000">
      <w:pPr>
        <w:snapToGrid w:val="0"/>
        <w:jc w:val="center"/>
      </w:pPr>
      <w:r>
        <w:rPr>
          <w:rFonts w:ascii="標楷體" w:eastAsia="標楷體" w:hAnsi="標楷體"/>
          <w:b/>
          <w:bCs/>
          <w:sz w:val="28"/>
          <w:szCs w:val="28"/>
        </w:rPr>
        <w:t>國中AI智慧生活組程式說明文件</w:t>
      </w:r>
    </w:p>
    <w:p w14:paraId="4B169D63" w14:textId="77777777" w:rsidR="004865B9" w:rsidRDefault="00000000">
      <w:r>
        <w:rPr>
          <w:rFonts w:ascii="標楷體" w:eastAsia="標楷體" w:hAnsi="標楷體"/>
          <w:b/>
          <w:bCs/>
          <w:sz w:val="28"/>
          <w:szCs w:val="28"/>
        </w:rPr>
        <w:t>【基本參賽資料】</w:t>
      </w:r>
    </w:p>
    <w:tbl>
      <w:tblPr>
        <w:tblW w:w="96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1882"/>
        <w:gridCol w:w="1241"/>
        <w:gridCol w:w="4445"/>
      </w:tblGrid>
      <w:tr w:rsidR="004865B9" w14:paraId="5F2B8F47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0AAA5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年級</w:t>
            </w:r>
          </w:p>
        </w:tc>
        <w:tc>
          <w:tcPr>
            <w:tcW w:w="7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F40F3" w14:textId="77777777" w:rsidR="004865B9" w:rsidRDefault="004865B9">
            <w:pPr>
              <w:rPr>
                <w:rFonts w:ascii="標楷體" w:eastAsia="標楷體" w:hAnsi="標楷體"/>
              </w:rPr>
            </w:pPr>
          </w:p>
        </w:tc>
      </w:tr>
      <w:tr w:rsidR="004865B9" w14:paraId="6962EE65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4914D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作品名稱</w:t>
            </w:r>
          </w:p>
        </w:tc>
        <w:tc>
          <w:tcPr>
            <w:tcW w:w="7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71024" w14:textId="77777777" w:rsidR="004865B9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（請依主題自行命名）</w:t>
            </w:r>
          </w:p>
        </w:tc>
      </w:tr>
      <w:tr w:rsidR="004865B9" w14:paraId="3E67AAE9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0972C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學生姓名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3DD6" w14:textId="77777777" w:rsidR="004865B9" w:rsidRDefault="004865B9">
            <w:pPr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52632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班級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6EB90" w14:textId="77777777" w:rsidR="004865B9" w:rsidRDefault="004865B9">
            <w:pPr>
              <w:rPr>
                <w:rFonts w:ascii="標楷體" w:eastAsia="標楷體" w:hAnsi="標楷體"/>
              </w:rPr>
            </w:pPr>
          </w:p>
        </w:tc>
      </w:tr>
      <w:tr w:rsidR="004865B9" w14:paraId="5342510D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48972" w14:textId="77777777" w:rsidR="004865B9" w:rsidRDefault="00000000">
            <w:r>
              <w:rPr>
                <w:rFonts w:ascii="標楷體" w:eastAsia="標楷體" w:hAnsi="標楷體"/>
                <w:b/>
                <w:bCs/>
              </w:rPr>
              <w:t>Scratch學習時間</w:t>
            </w:r>
          </w:p>
        </w:tc>
        <w:tc>
          <w:tcPr>
            <w:tcW w:w="7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99FA5" w14:textId="77777777" w:rsidR="004865B9" w:rsidRDefault="00000000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 xml:space="preserve">半年（１學期）以下 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>半年（１學期）以上，未滿１年。</w:t>
            </w:r>
          </w:p>
          <w:p w14:paraId="4D9E76D9" w14:textId="77777777" w:rsidR="004865B9" w:rsidRDefault="00000000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 xml:space="preserve">１年以上，未滿２年 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b/>
                <w:bCs/>
              </w:rPr>
              <w:t>2年（含）以上</w:t>
            </w:r>
          </w:p>
        </w:tc>
      </w:tr>
    </w:tbl>
    <w:p w14:paraId="322C40FB" w14:textId="77777777" w:rsidR="004865B9" w:rsidRDefault="004865B9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</w:pPr>
    </w:p>
    <w:tbl>
      <w:tblPr>
        <w:tblW w:w="97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4865B9" w14:paraId="48B8021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5AE2E" w14:textId="77777777" w:rsidR="004865B9" w:rsidRDefault="00000000">
            <w:pPr>
              <w:pStyle w:val="Standard"/>
              <w:spacing w:line="360" w:lineRule="auto"/>
            </w:pPr>
            <w:r>
              <w:rPr>
                <w:rFonts w:ascii="標楷體" w:eastAsia="標楷體" w:hAnsi="標楷體" w:cs="標楷體"/>
                <w:color w:val="000000"/>
              </w:rPr>
              <w:t>題目:</w:t>
            </w:r>
          </w:p>
        </w:tc>
      </w:tr>
      <w:tr w:rsidR="004865B9" w14:paraId="41BFF6AD" w14:textId="77777777">
        <w:tblPrEx>
          <w:tblCellMar>
            <w:top w:w="0" w:type="dxa"/>
            <w:bottom w:w="0" w:type="dxa"/>
          </w:tblCellMar>
        </w:tblPrEx>
        <w:trPr>
          <w:trHeight w:val="3288"/>
          <w:jc w:val="center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5DF7C" w14:textId="77777777" w:rsidR="004865B9" w:rsidRDefault="00000000">
            <w:pPr>
              <w:pStyle w:val="Standard"/>
              <w:numPr>
                <w:ilvl w:val="0"/>
                <w:numId w:val="3"/>
              </w:numPr>
              <w:spacing w:after="0" w:line="360" w:lineRule="auto"/>
              <w:ind w:left="447" w:hanging="447"/>
            </w:pPr>
            <w:r>
              <w:rPr>
                <w:rFonts w:ascii="標楷體" w:eastAsia="標楷體" w:hAnsi="標楷體" w:cs="標楷體"/>
                <w:color w:val="000000"/>
              </w:rPr>
              <w:t>任務規劃：</w:t>
            </w:r>
          </w:p>
          <w:p w14:paraId="6BCB86CA" w14:textId="77777777" w:rsidR="004865B9" w:rsidRDefault="00000000">
            <w:pPr>
              <w:pStyle w:val="Standard"/>
              <w:spacing w:line="360" w:lineRule="auto"/>
            </w:pPr>
            <w:r>
              <w:rPr>
                <w:rFonts w:ascii="標楷體" w:eastAsia="標楷體" w:hAnsi="標楷體" w:cs="標楷體"/>
                <w:color w:val="FF0000"/>
              </w:rPr>
              <w:t xml:space="preserve"> (請簡述本作品要解決的生活問題是什麼？預計達成哪些任務？請列出程式中重要的變數與自訂積木（函數）名稱及其用途)</w:t>
            </w:r>
          </w:p>
          <w:p w14:paraId="79FEDF0D" w14:textId="77777777" w:rsidR="004865B9" w:rsidRDefault="004865B9">
            <w:pPr>
              <w:pStyle w:val="Standard"/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865B9" w14:paraId="636221FF" w14:textId="77777777">
        <w:tblPrEx>
          <w:tblCellMar>
            <w:top w:w="0" w:type="dxa"/>
            <w:bottom w:w="0" w:type="dxa"/>
          </w:tblCellMar>
        </w:tblPrEx>
        <w:trPr>
          <w:trHeight w:val="6525"/>
          <w:jc w:val="center"/>
        </w:trPr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158C" w14:textId="77777777" w:rsidR="004865B9" w:rsidRDefault="00000000">
            <w:pPr>
              <w:pStyle w:val="Standard"/>
              <w:numPr>
                <w:ilvl w:val="0"/>
                <w:numId w:val="3"/>
              </w:numPr>
              <w:spacing w:after="0" w:line="360" w:lineRule="auto"/>
              <w:ind w:left="447" w:hanging="447"/>
            </w:pPr>
            <w:r>
              <w:rPr>
                <w:rFonts w:ascii="標楷體" w:eastAsia="標楷體" w:hAnsi="標楷體" w:cs="標楷體"/>
              </w:rPr>
              <w:t>AI 應用流程規劃：</w:t>
            </w:r>
          </w:p>
          <w:p w14:paraId="19B29FBC" w14:textId="77777777" w:rsidR="004865B9" w:rsidRDefault="00000000">
            <w:pPr>
              <w:pStyle w:val="Standard"/>
              <w:spacing w:line="360" w:lineRule="auto"/>
              <w:jc w:val="both"/>
            </w:pPr>
            <w:r>
              <w:rPr>
                <w:rFonts w:ascii="標楷體" w:eastAsia="標楷體" w:hAnsi="標楷體" w:cs="標楷體"/>
                <w:color w:val="FF0000"/>
              </w:rPr>
              <w:t>(請列出所有辨識類別，包含背景，並說明面對主辦單位提供之實體道具，你如何提高辨識穩定度？當 AI 發生誤判時，你的程式設計了什麼機制來應對？請繪製流程圖</w:t>
            </w:r>
            <w:proofErr w:type="gramStart"/>
            <w:r>
              <w:rPr>
                <w:rFonts w:ascii="標楷體" w:eastAsia="標楷體" w:hAnsi="標楷體" w:cs="標楷體"/>
                <w:color w:val="FF0000"/>
              </w:rPr>
              <w:t>）</w:t>
            </w:r>
            <w:proofErr w:type="gramEnd"/>
          </w:p>
          <w:p w14:paraId="74A6BD25" w14:textId="77777777" w:rsidR="004865B9" w:rsidRDefault="004865B9">
            <w:pPr>
              <w:pStyle w:val="Standard"/>
              <w:spacing w:line="360" w:lineRule="auto"/>
              <w:rPr>
                <w:rFonts w:ascii="標楷體" w:eastAsia="標楷體" w:hAnsi="標楷體" w:cs="標楷體"/>
              </w:rPr>
            </w:pPr>
          </w:p>
          <w:p w14:paraId="3BB32A14" w14:textId="77777777" w:rsidR="004865B9" w:rsidRDefault="004865B9">
            <w:pPr>
              <w:pStyle w:val="Standard"/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</w:tbl>
    <w:p w14:paraId="46BF2095" w14:textId="77777777" w:rsidR="004865B9" w:rsidRDefault="00000000">
      <w:pPr>
        <w:pStyle w:val="Standard"/>
        <w:spacing w:after="0" w:line="240" w:lineRule="auto"/>
        <w:jc w:val="center"/>
      </w:pPr>
      <w:r>
        <w:rPr>
          <w:rFonts w:ascii="標楷體" w:eastAsia="標楷體" w:hAnsi="標楷體" w:cs="標楷體"/>
          <w:b/>
          <w:bCs/>
          <w:color w:val="000000"/>
          <w:sz w:val="26"/>
          <w:szCs w:val="26"/>
        </w:rPr>
        <w:t>國中AI智慧生活組</w:t>
      </w: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程式說明文件-範例</w:t>
      </w:r>
    </w:p>
    <w:tbl>
      <w:tblPr>
        <w:tblW w:w="10207" w:type="dxa"/>
        <w:tblInd w:w="-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7"/>
      </w:tblGrid>
      <w:tr w:rsidR="004865B9" w14:paraId="36F2ADC8" w14:textId="77777777">
        <w:tblPrEx>
          <w:tblCellMar>
            <w:top w:w="0" w:type="dxa"/>
            <w:bottom w:w="0" w:type="dxa"/>
          </w:tblCellMar>
        </w:tblPrEx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1D204" w14:textId="77777777" w:rsidR="004865B9" w:rsidRDefault="00000000">
            <w:pPr>
              <w:pStyle w:val="Standard"/>
              <w:widowControl/>
              <w:spacing w:after="0" w:line="360" w:lineRule="auto"/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題目:均衡飲食小營養師</w:t>
            </w:r>
          </w:p>
        </w:tc>
      </w:tr>
      <w:tr w:rsidR="004865B9" w14:paraId="6F8AAD85" w14:textId="77777777">
        <w:tblPrEx>
          <w:tblCellMar>
            <w:top w:w="0" w:type="dxa"/>
            <w:bottom w:w="0" w:type="dxa"/>
          </w:tblCellMar>
        </w:tblPrEx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B2B1" w14:textId="77777777" w:rsidR="004865B9" w:rsidRDefault="00000000">
            <w:pPr>
              <w:pStyle w:val="Standard"/>
              <w:widowControl/>
              <w:numPr>
                <w:ilvl w:val="0"/>
                <w:numId w:val="4"/>
              </w:numPr>
              <w:spacing w:after="0" w:line="360" w:lineRule="auto"/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任務規劃：</w:t>
            </w:r>
          </w:p>
          <w:p w14:paraId="3730EC65" w14:textId="77777777" w:rsidR="004865B9" w:rsidRDefault="00000000">
            <w:pPr>
              <w:pStyle w:val="Standard"/>
              <w:spacing w:after="0" w:line="360" w:lineRule="auto"/>
            </w:pPr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(請簡述本作品要解決的生活問題是什麼？預計達成哪些任務？請列出程式中重要的變數與自訂積木（函數）名稱及其用途)</w:t>
            </w:r>
          </w:p>
          <w:p w14:paraId="6AE9AC17" w14:textId="77777777" w:rsidR="004865B9" w:rsidRDefault="00000000">
            <w:pPr>
              <w:pStyle w:val="Standard"/>
              <w:widowControl/>
              <w:spacing w:after="120" w:line="240" w:lineRule="auto"/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2"/>
                <w:szCs w:val="22"/>
              </w:rPr>
              <w:t>目標：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解決學生外食「吃了什麼自己並不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清楚」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的飲食不均衡問題。使用者依序出示食物圖卡，系統即辨識類別、記錄一餐攝取份數，記錄完成後依自訂規則分析均衡程度並給予建議。主要功能：訓練模式（五類自動取樣）、記錄一餐（穩定判定＋防重複）、均衡分析（缺少／偏多逐類建議）。</w:t>
            </w:r>
          </w:p>
          <w:p w14:paraId="217BE08C" w14:textId="77777777" w:rsidR="004865B9" w:rsidRDefault="00000000">
            <w:pPr>
              <w:pStyle w:val="Standard"/>
              <w:widowControl/>
              <w:spacing w:after="120" w:line="240" w:lineRule="auto"/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2"/>
                <w:szCs w:val="22"/>
              </w:rPr>
              <w:t>均衡飲食判斷規則：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四類皆至少1份即「均衡」；任一類0份建議「缺少○○類」；任一類超過2份提醒「偏多，注意份量／糖分」（蔬菜不設上限）。</w:t>
            </w:r>
          </w:p>
          <w:p w14:paraId="28622DCF" w14:textId="77777777" w:rsidR="004865B9" w:rsidRDefault="00000000">
            <w:pPr>
              <w:pStyle w:val="Standard"/>
              <w:widowControl/>
              <w:spacing w:after="120" w:line="240" w:lineRule="auto"/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2"/>
                <w:szCs w:val="22"/>
              </w:rPr>
              <w:t>變數設計：</w:t>
            </w:r>
          </w:p>
          <w:tbl>
            <w:tblPr>
              <w:tblW w:w="8734" w:type="dxa"/>
              <w:tblInd w:w="605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6334"/>
            </w:tblGrid>
            <w:tr w:rsidR="004865B9" w14:paraId="7D60487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1F4E79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59841499" w14:textId="77777777" w:rsidR="004865B9" w:rsidRDefault="00000000">
                  <w:pPr>
                    <w:pStyle w:val="Standard"/>
                    <w:widowControl/>
                    <w:spacing w:after="0" w:line="240" w:lineRule="auto"/>
                    <w:jc w:val="center"/>
                  </w:pPr>
                  <w:r>
                    <w:rPr>
                      <w:rFonts w:ascii="標楷體" w:eastAsia="標楷體" w:hAnsi="標楷體" w:cs="標楷體"/>
                      <w:b/>
                      <w:bCs/>
                      <w:color w:val="FFFFFF"/>
                      <w:sz w:val="22"/>
                      <w:szCs w:val="22"/>
                    </w:rPr>
                    <w:t>變數名稱</w:t>
                  </w:r>
                </w:p>
              </w:tc>
              <w:tc>
                <w:tcPr>
                  <w:tcW w:w="633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1F4E79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3B17067A" w14:textId="77777777" w:rsidR="004865B9" w:rsidRDefault="00000000">
                  <w:pPr>
                    <w:pStyle w:val="Standard"/>
                    <w:widowControl/>
                    <w:spacing w:after="0" w:line="240" w:lineRule="auto"/>
                    <w:jc w:val="center"/>
                  </w:pPr>
                  <w:r>
                    <w:rPr>
                      <w:rFonts w:ascii="標楷體" w:eastAsia="標楷體" w:hAnsi="標楷體" w:cs="標楷體"/>
                      <w:b/>
                      <w:bCs/>
                      <w:color w:val="FFFFFF"/>
                      <w:sz w:val="22"/>
                      <w:szCs w:val="22"/>
                    </w:rPr>
                    <w:t>用途</w:t>
                  </w:r>
                </w:p>
              </w:tc>
            </w:tr>
            <w:tr w:rsidR="004865B9" w14:paraId="31C86F7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71C7F3E2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目前標籤／前次標籤</w:t>
                  </w:r>
                </w:p>
              </w:tc>
              <w:tc>
                <w:tcPr>
                  <w:tcW w:w="633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1EE42767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每回合讀取 ml2scratch（標籤）回報值，與前次比較判斷是否連續</w:t>
                  </w:r>
                </w:p>
              </w:tc>
            </w:tr>
            <w:tr w:rsidR="004865B9" w14:paraId="013D03F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7168E1EC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連續次數／判定門檻</w:t>
                  </w:r>
                </w:p>
              </w:tc>
              <w:tc>
                <w:tcPr>
                  <w:tcW w:w="633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5FB015B1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連續辨識為同一標籤之次數；門檻設 5 次，達門檻才確定結果</w:t>
                  </w:r>
                </w:p>
              </w:tc>
            </w:tr>
            <w:tr w:rsidR="004865B9" w14:paraId="2342548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1CCECED7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確定類別</w:t>
                  </w:r>
                </w:p>
              </w:tc>
              <w:tc>
                <w:tcPr>
                  <w:tcW w:w="633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44E1BDFC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穩定判定後確定之食物類別編號（1～4），驅動記錄與回饋</w:t>
                  </w:r>
                </w:p>
              </w:tc>
            </w:tr>
            <w:tr w:rsidR="004865B9" w14:paraId="6B9CCCC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42B0ED39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已計數</w:t>
                  </w:r>
                </w:p>
              </w:tc>
              <w:tc>
                <w:tcPr>
                  <w:tcW w:w="633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18897010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防重複鎖定：記錄後設 1，</w:t>
                  </w:r>
                  <w:proofErr w:type="gramStart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圖卡移開</w:t>
                  </w:r>
                  <w:proofErr w:type="gramEnd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回背景才歸 0，方可記下一張</w:t>
                  </w:r>
                </w:p>
              </w:tc>
            </w:tr>
            <w:tr w:rsidR="004865B9" w14:paraId="6882938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796A0779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全</w:t>
                  </w:r>
                  <w:proofErr w:type="gramStart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穀</w:t>
                  </w:r>
                  <w:proofErr w:type="gramEnd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份數／</w:t>
                  </w:r>
                  <w:proofErr w:type="gramStart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豆魚蛋肉份</w:t>
                  </w:r>
                  <w:proofErr w:type="gramEnd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數／蔬菜份數／水果份數</w:t>
                  </w:r>
                </w:p>
              </w:tc>
              <w:tc>
                <w:tcPr>
                  <w:tcW w:w="633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73ADAAE9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各類攝取份數統計（舞台監視器顯示）</w:t>
                  </w:r>
                </w:p>
              </w:tc>
            </w:tr>
            <w:tr w:rsidR="004865B9" w14:paraId="2E23A93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74623E4A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建議</w:t>
                  </w:r>
                </w:p>
              </w:tc>
              <w:tc>
                <w:tcPr>
                  <w:tcW w:w="633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77FC8914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分析階段組合「缺少／偏多」建議文字</w:t>
                  </w:r>
                </w:p>
              </w:tc>
            </w:tr>
            <w:tr w:rsidR="004865B9" w14:paraId="7B0A320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291EB06B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狀態／場景</w:t>
                  </w:r>
                </w:p>
              </w:tc>
              <w:tc>
                <w:tcPr>
                  <w:tcW w:w="633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1962B6C4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介面狀態文字之單一資料來源／目前場景編號（訓練畫面不誤記）</w:t>
                  </w:r>
                </w:p>
              </w:tc>
            </w:tr>
          </w:tbl>
          <w:p w14:paraId="512E128E" w14:textId="77777777" w:rsidR="004865B9" w:rsidRDefault="00000000">
            <w:pPr>
              <w:pStyle w:val="Standard"/>
              <w:widowControl/>
              <w:spacing w:after="120" w:line="240" w:lineRule="auto"/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2"/>
                <w:szCs w:val="22"/>
              </w:rPr>
              <w:t>清單與廣播：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清單「已記錄食物」依序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記錄本餐內容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，「刪除最後一筆」由此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扣回份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數；廣播「確定分類」「動作完成記錄」「動作刪除」「動作重新辨識」與各場景訊息串接功能。自訂積木：未使用，改以「廣播訊息＋角色分工」達成模組化，按鈕只發訊息、邏輯集中於主控角色，結構清楚易除錯。</w:t>
            </w:r>
          </w:p>
        </w:tc>
      </w:tr>
      <w:tr w:rsidR="004865B9" w14:paraId="0E46AF3B" w14:textId="77777777">
        <w:tblPrEx>
          <w:tblCellMar>
            <w:top w:w="0" w:type="dxa"/>
            <w:bottom w:w="0" w:type="dxa"/>
          </w:tblCellMar>
        </w:tblPrEx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C2A6" w14:textId="77777777" w:rsidR="004865B9" w:rsidRDefault="00000000">
            <w:pPr>
              <w:pStyle w:val="Standard"/>
              <w:widowControl/>
              <w:numPr>
                <w:ilvl w:val="0"/>
                <w:numId w:val="4"/>
              </w:numPr>
              <w:spacing w:after="0" w:line="360" w:lineRule="auto"/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AI 應用流程規劃：</w:t>
            </w:r>
          </w:p>
          <w:p w14:paraId="614B338B" w14:textId="77777777" w:rsidR="004865B9" w:rsidRDefault="00000000">
            <w:pPr>
              <w:pStyle w:val="Standard"/>
              <w:spacing w:after="0" w:line="360" w:lineRule="auto"/>
            </w:pPr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(請列出所有辨識類別，包含背景，並說明面對主辦單位提供之實體道具，你如何提高辨識穩定度？當 AI 發生誤判時，你的程式設計了什麼機制來應對？請繪製流程圖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）</w:t>
            </w:r>
            <w:proofErr w:type="gramEnd"/>
          </w:p>
          <w:p w14:paraId="1D054226" w14:textId="77777777" w:rsidR="004865B9" w:rsidRDefault="00000000">
            <w:pPr>
              <w:pStyle w:val="Standard"/>
              <w:widowControl/>
              <w:spacing w:before="200" w:after="120" w:line="240" w:lineRule="auto"/>
              <w:outlineLvl w:val="2"/>
            </w:pPr>
            <w:r>
              <w:rPr>
                <w:rFonts w:ascii="標楷體" w:eastAsia="標楷體" w:hAnsi="標楷體" w:cs="標楷體"/>
                <w:color w:val="404040"/>
                <w:sz w:val="22"/>
                <w:szCs w:val="22"/>
              </w:rPr>
              <w:t>辨識類別（含背景）</w:t>
            </w:r>
          </w:p>
          <w:tbl>
            <w:tblPr>
              <w:tblW w:w="8734" w:type="dxa"/>
              <w:tblInd w:w="605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985"/>
              <w:gridCol w:w="4961"/>
            </w:tblGrid>
            <w:tr w:rsidR="004865B9" w14:paraId="3D3A500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88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1F4E79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6DC77FCC" w14:textId="77777777" w:rsidR="004865B9" w:rsidRDefault="00000000">
                  <w:pPr>
                    <w:pStyle w:val="Standard"/>
                    <w:widowControl/>
                    <w:spacing w:after="0" w:line="240" w:lineRule="auto"/>
                    <w:jc w:val="center"/>
                  </w:pPr>
                  <w:r>
                    <w:rPr>
                      <w:rFonts w:ascii="標楷體" w:eastAsia="標楷體" w:hAnsi="標楷體" w:cs="標楷體"/>
                      <w:b/>
                      <w:bCs/>
                      <w:color w:val="FFFFFF"/>
                      <w:sz w:val="22"/>
                      <w:szCs w:val="22"/>
                    </w:rPr>
                    <w:t>標籤</w:t>
                  </w:r>
                </w:p>
              </w:tc>
              <w:tc>
                <w:tcPr>
                  <w:tcW w:w="1985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1F4E79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197EA6B4" w14:textId="77777777" w:rsidR="004865B9" w:rsidRDefault="00000000">
                  <w:pPr>
                    <w:pStyle w:val="Standard"/>
                    <w:widowControl/>
                    <w:spacing w:after="0" w:line="240" w:lineRule="auto"/>
                    <w:jc w:val="center"/>
                  </w:pPr>
                  <w:r>
                    <w:rPr>
                      <w:rFonts w:ascii="標楷體" w:eastAsia="標楷體" w:hAnsi="標楷體" w:cs="標楷體"/>
                      <w:b/>
                      <w:bCs/>
                      <w:color w:val="FFFFFF"/>
                      <w:sz w:val="22"/>
                      <w:szCs w:val="22"/>
                    </w:rPr>
                    <w:t>類別</w:t>
                  </w:r>
                </w:p>
              </w:tc>
              <w:tc>
                <w:tcPr>
                  <w:tcW w:w="4961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1F4E79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2ACE08F4" w14:textId="77777777" w:rsidR="004865B9" w:rsidRDefault="00000000">
                  <w:pPr>
                    <w:pStyle w:val="Standard"/>
                    <w:widowControl/>
                    <w:spacing w:after="0" w:line="240" w:lineRule="auto"/>
                    <w:jc w:val="center"/>
                  </w:pPr>
                  <w:r>
                    <w:rPr>
                      <w:rFonts w:ascii="標楷體" w:eastAsia="標楷體" w:hAnsi="標楷體" w:cs="標楷體"/>
                      <w:b/>
                      <w:bCs/>
                      <w:color w:val="FFFFFF"/>
                      <w:sz w:val="22"/>
                      <w:szCs w:val="22"/>
                    </w:rPr>
                    <w:t>對應大會圖卡與樣本數</w:t>
                  </w:r>
                </w:p>
              </w:tc>
            </w:tr>
            <w:tr w:rsidR="004865B9" w14:paraId="4E456A7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88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011C2EA1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3135780F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全</w:t>
                  </w:r>
                  <w:proofErr w:type="gramStart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穀</w:t>
                  </w:r>
                  <w:proofErr w:type="gramEnd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雜糧類</w:t>
                  </w:r>
                </w:p>
              </w:tc>
              <w:tc>
                <w:tcPr>
                  <w:tcW w:w="4961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6B4B994F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 xml:space="preserve">白飯、吐司等主食圖卡（同類多張訓練至同一標籤），樣本 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sz w:val="22"/>
                      <w:szCs w:val="22"/>
                    </w:rPr>
                    <w:t>≥</w:t>
                  </w: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</w:tr>
            <w:tr w:rsidR="004865B9" w14:paraId="4E3117B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88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58114126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28FD2F50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proofErr w:type="gramStart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豆魚蛋</w:t>
                  </w:r>
                  <w:proofErr w:type="gramEnd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肉類</w:t>
                  </w:r>
                </w:p>
              </w:tc>
              <w:tc>
                <w:tcPr>
                  <w:tcW w:w="4961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140CE81B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 xml:space="preserve">雞腿、鮮魚等蛋白質圖卡，樣本 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sz w:val="22"/>
                      <w:szCs w:val="22"/>
                    </w:rPr>
                    <w:t>≥</w:t>
                  </w: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</w:tr>
            <w:tr w:rsidR="004865B9" w14:paraId="4181DE1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88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4C66D0DE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985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1F67C03F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蔬菜類</w:t>
                  </w:r>
                </w:p>
              </w:tc>
              <w:tc>
                <w:tcPr>
                  <w:tcW w:w="4961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6A47046E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 xml:space="preserve">花椰菜、紅蘿蔔等蔬菜圖卡，樣本 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sz w:val="22"/>
                      <w:szCs w:val="22"/>
                    </w:rPr>
                    <w:t>≥</w:t>
                  </w: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</w:tr>
            <w:tr w:rsidR="004865B9" w14:paraId="2FDF870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88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2E328C19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985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64357033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水果類</w:t>
                  </w:r>
                </w:p>
              </w:tc>
              <w:tc>
                <w:tcPr>
                  <w:tcW w:w="4961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711E3B8D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 xml:space="preserve">蘋果、香蕉等水果圖卡，樣本 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sz w:val="22"/>
                      <w:szCs w:val="22"/>
                    </w:rPr>
                    <w:t>≥</w:t>
                  </w: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</w:tr>
            <w:tr w:rsidR="004865B9" w14:paraId="6F2489F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88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2D4D2796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985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03F476DE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背景（無圖卡）</w:t>
                  </w:r>
                </w:p>
              </w:tc>
              <w:tc>
                <w:tcPr>
                  <w:tcW w:w="4961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5480E02A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空景</w:t>
                  </w:r>
                  <w:proofErr w:type="gramStart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——</w:t>
                  </w:r>
                  <w:proofErr w:type="gramEnd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 xml:space="preserve">避免無圖卡誤判為食物，並作為防重複解鎖依據，樣本 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sz w:val="22"/>
                      <w:szCs w:val="22"/>
                    </w:rPr>
                    <w:t>≥</w:t>
                  </w: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</w:tr>
          </w:tbl>
          <w:p w14:paraId="67CDB958" w14:textId="77777777" w:rsidR="004865B9" w:rsidRDefault="00000000">
            <w:pPr>
              <w:pStyle w:val="Standard"/>
              <w:widowControl/>
              <w:spacing w:before="200" w:after="120" w:line="240" w:lineRule="auto"/>
              <w:outlineLvl w:val="2"/>
            </w:pPr>
            <w:r>
              <w:rPr>
                <w:rFonts w:ascii="標楷體" w:eastAsia="標楷體" w:hAnsi="標楷體" w:cs="標楷體"/>
                <w:color w:val="404040"/>
                <w:sz w:val="22"/>
                <w:szCs w:val="22"/>
              </w:rPr>
              <w:t>提高辨識穩定度</w:t>
            </w:r>
          </w:p>
          <w:p w14:paraId="5A4C6578" w14:textId="77777777" w:rsidR="004865B9" w:rsidRDefault="00000000">
            <w:pPr>
              <w:pStyle w:val="Standard"/>
              <w:widowControl/>
              <w:spacing w:after="120" w:line="240" w:lineRule="auto"/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2"/>
                <w:szCs w:val="22"/>
              </w:rPr>
              <w:t>取樣品質：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每顆取樣按鈕自動連續取樣 20 筆（每 0.1 秒 1 筆），取樣時將圖卡於「近、中、遠」距離與「正、左傾、右傾」角度間緩慢移動，使樣本涵蓋變化；按鈕以（標籤數量）回報值顯示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樣本數供評審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查核。</w:t>
            </w:r>
          </w:p>
          <w:p w14:paraId="3FDD9A24" w14:textId="77777777" w:rsidR="004865B9" w:rsidRDefault="00000000">
            <w:pPr>
              <w:pStyle w:val="Standard"/>
              <w:widowControl/>
              <w:spacing w:after="120" w:line="240" w:lineRule="auto"/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2"/>
                <w:szCs w:val="22"/>
              </w:rPr>
              <w:t>穩定判定（連續次數門檻）：</w:t>
            </w:r>
          </w:p>
          <w:tbl>
            <w:tblPr>
              <w:tblW w:w="8800" w:type="dxa"/>
              <w:tblInd w:w="605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00"/>
              <w:gridCol w:w="1599"/>
              <w:gridCol w:w="5001"/>
            </w:tblGrid>
            <w:tr w:rsidR="004865B9" w14:paraId="21E2FA5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blHeader/>
              </w:trPr>
              <w:tc>
                <w:tcPr>
                  <w:tcW w:w="22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1F4E79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336F1FFC" w14:textId="77777777" w:rsidR="004865B9" w:rsidRDefault="00000000">
                  <w:pPr>
                    <w:pStyle w:val="Standard"/>
                    <w:widowControl/>
                    <w:spacing w:after="0" w:line="240" w:lineRule="auto"/>
                    <w:jc w:val="center"/>
                  </w:pPr>
                  <w:r>
                    <w:rPr>
                      <w:rFonts w:ascii="標楷體" w:eastAsia="標楷體" w:hAnsi="標楷體" w:cs="標楷體"/>
                      <w:b/>
                      <w:bCs/>
                      <w:color w:val="FFFFFF"/>
                      <w:sz w:val="22"/>
                      <w:szCs w:val="22"/>
                    </w:rPr>
                    <w:t>參數</w:t>
                  </w:r>
                </w:p>
              </w:tc>
              <w:tc>
                <w:tcPr>
                  <w:tcW w:w="1599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1F4E79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492AD645" w14:textId="77777777" w:rsidR="004865B9" w:rsidRDefault="00000000">
                  <w:pPr>
                    <w:pStyle w:val="Standard"/>
                    <w:widowControl/>
                    <w:spacing w:after="0" w:line="240" w:lineRule="auto"/>
                    <w:jc w:val="center"/>
                  </w:pPr>
                  <w:r>
                    <w:rPr>
                      <w:rFonts w:ascii="標楷體" w:eastAsia="標楷體" w:hAnsi="標楷體" w:cs="標楷體"/>
                      <w:b/>
                      <w:bCs/>
                      <w:color w:val="FFFFFF"/>
                      <w:sz w:val="22"/>
                      <w:szCs w:val="22"/>
                    </w:rPr>
                    <w:t>設定值</w:t>
                  </w:r>
                </w:p>
              </w:tc>
              <w:tc>
                <w:tcPr>
                  <w:tcW w:w="5001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1F4E79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0B6AF919" w14:textId="77777777" w:rsidR="004865B9" w:rsidRDefault="00000000">
                  <w:pPr>
                    <w:pStyle w:val="Standard"/>
                    <w:widowControl/>
                    <w:spacing w:after="0" w:line="240" w:lineRule="auto"/>
                    <w:jc w:val="center"/>
                  </w:pPr>
                  <w:r>
                    <w:rPr>
                      <w:rFonts w:ascii="標楷體" w:eastAsia="標楷體" w:hAnsi="標楷體" w:cs="標楷體"/>
                      <w:b/>
                      <w:bCs/>
                      <w:color w:val="FFFFFF"/>
                      <w:sz w:val="22"/>
                      <w:szCs w:val="22"/>
                    </w:rPr>
                    <w:t>設定依據</w:t>
                  </w:r>
                </w:p>
              </w:tc>
            </w:tr>
            <w:tr w:rsidR="004865B9" w14:paraId="36D10D1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1BABAA2A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分類間隔</w:t>
                  </w:r>
                </w:p>
              </w:tc>
              <w:tc>
                <w:tcPr>
                  <w:tcW w:w="1599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23ABC1B6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0.5 秒</w:t>
                  </w:r>
                </w:p>
              </w:tc>
              <w:tc>
                <w:tcPr>
                  <w:tcW w:w="5001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0F331C4A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兼顧反應速度與系統負擔，實測辨識率穩定</w:t>
                  </w:r>
                </w:p>
              </w:tc>
            </w:tr>
            <w:tr w:rsidR="004865B9" w14:paraId="65EB5C9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0CEEF1E9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判定門檻</w:t>
                  </w:r>
                </w:p>
              </w:tc>
              <w:tc>
                <w:tcPr>
                  <w:tcW w:w="1599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45C33BFB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連續 5 次</w:t>
                  </w:r>
                </w:p>
              </w:tc>
              <w:tc>
                <w:tcPr>
                  <w:tcW w:w="5001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6DE0D8D5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5 次×0.5 秒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sz w:val="22"/>
                      <w:szCs w:val="22"/>
                    </w:rPr>
                    <w:t>≈</w:t>
                  </w: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2.5 秒穩定辨識才確定，短暫晃動、換卡過程不會觸發</w:t>
                  </w:r>
                </w:p>
              </w:tc>
            </w:tr>
            <w:tr w:rsidR="004865B9" w14:paraId="5DDBF16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114CC8FB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觸發條件</w:t>
                  </w:r>
                </w:p>
              </w:tc>
              <w:tc>
                <w:tcPr>
                  <w:tcW w:w="1599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49C705C6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恰等於門檻</w:t>
                  </w:r>
                </w:p>
              </w:tc>
              <w:tc>
                <w:tcPr>
                  <w:tcW w:w="5001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7335466E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連續次數「恰等於」5 才觸發一次，同一張圖卡持續出示不重複觸發</w:t>
                  </w:r>
                </w:p>
              </w:tc>
            </w:tr>
            <w:tr w:rsidR="004865B9" w14:paraId="0946FBC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59C9F262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防重複鎖定</w:t>
                  </w:r>
                </w:p>
              </w:tc>
              <w:tc>
                <w:tcPr>
                  <w:tcW w:w="1599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3364893F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已計數旗標</w:t>
                  </w:r>
                </w:p>
              </w:tc>
              <w:tc>
                <w:tcPr>
                  <w:tcW w:w="5001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32F20217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記錄後鎖定，穩定辨識到背景（圖卡移開）才解鎖，一張圖卡只記一筆</w:t>
                  </w:r>
                </w:p>
              </w:tc>
            </w:tr>
          </w:tbl>
          <w:p w14:paraId="0335EFD1" w14:textId="77777777" w:rsidR="004865B9" w:rsidRDefault="00000000">
            <w:pPr>
              <w:pStyle w:val="Standard"/>
              <w:widowControl/>
              <w:spacing w:before="200" w:after="120" w:line="240" w:lineRule="auto"/>
              <w:outlineLvl w:val="2"/>
            </w:pPr>
            <w:r>
              <w:rPr>
                <w:rFonts w:ascii="標楷體" w:eastAsia="標楷體" w:hAnsi="標楷體" w:cs="標楷體"/>
                <w:color w:val="404040"/>
                <w:sz w:val="22"/>
                <w:szCs w:val="22"/>
              </w:rPr>
              <w:t>誤判處理</w:t>
            </w:r>
          </w:p>
          <w:tbl>
            <w:tblPr>
              <w:tblW w:w="8000" w:type="dxa"/>
              <w:tblInd w:w="605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5600"/>
            </w:tblGrid>
            <w:tr w:rsidR="004865B9" w14:paraId="3CB9A23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blHeader/>
              </w:trPr>
              <w:tc>
                <w:tcPr>
                  <w:tcW w:w="24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1F4E79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473DD554" w14:textId="77777777" w:rsidR="004865B9" w:rsidRDefault="00000000">
                  <w:pPr>
                    <w:pStyle w:val="Standard"/>
                    <w:widowControl/>
                    <w:spacing w:after="0" w:line="240" w:lineRule="auto"/>
                    <w:jc w:val="center"/>
                  </w:pPr>
                  <w:r>
                    <w:rPr>
                      <w:rFonts w:ascii="標楷體" w:eastAsia="標楷體" w:hAnsi="標楷體" w:cs="標楷體"/>
                      <w:b/>
                      <w:bCs/>
                      <w:color w:val="FFFFFF"/>
                      <w:sz w:val="22"/>
                      <w:szCs w:val="22"/>
                    </w:rPr>
                    <w:t>誤判情形</w:t>
                  </w:r>
                </w:p>
              </w:tc>
              <w:tc>
                <w:tcPr>
                  <w:tcW w:w="56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1F4E79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2A2DDE65" w14:textId="77777777" w:rsidR="004865B9" w:rsidRDefault="00000000">
                  <w:pPr>
                    <w:pStyle w:val="Standard"/>
                    <w:widowControl/>
                    <w:spacing w:after="0" w:line="240" w:lineRule="auto"/>
                    <w:jc w:val="center"/>
                  </w:pPr>
                  <w:r>
                    <w:rPr>
                      <w:rFonts w:ascii="標楷體" w:eastAsia="標楷體" w:hAnsi="標楷體" w:cs="標楷體"/>
                      <w:b/>
                      <w:bCs/>
                      <w:color w:val="FFFFFF"/>
                      <w:sz w:val="22"/>
                      <w:szCs w:val="22"/>
                    </w:rPr>
                    <w:t>處理機制</w:t>
                  </w:r>
                </w:p>
              </w:tc>
            </w:tr>
            <w:tr w:rsidR="004865B9" w14:paraId="55AE677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38918D99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記錄前（標籤跳動）</w:t>
                  </w:r>
                </w:p>
              </w:tc>
              <w:tc>
                <w:tcPr>
                  <w:tcW w:w="56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42F1EA18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未達連續 5 次門檻自然被過濾；辨識猶疑時點「重新辨識」清除計數與鎖定，重新出卡</w:t>
                  </w:r>
                </w:p>
              </w:tc>
            </w:tr>
            <w:tr w:rsidR="004865B9" w14:paraId="525766E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1EC35A41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記錄後（記錯類別）</w:t>
                  </w:r>
                </w:p>
              </w:tc>
              <w:tc>
                <w:tcPr>
                  <w:tcW w:w="56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476A4149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點「刪除最後一筆」，比對清單最後</w:t>
                  </w:r>
                  <w:proofErr w:type="gramStart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一項扣回對應</w:t>
                  </w:r>
                  <w:proofErr w:type="gramEnd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份數並刪除，畫面顯示提示</w:t>
                  </w:r>
                </w:p>
              </w:tc>
            </w:tr>
            <w:tr w:rsidR="004865B9" w14:paraId="27AC3F4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4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7E13C6DE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無圖卡（空鏡頭）</w:t>
                  </w:r>
                </w:p>
              </w:tc>
              <w:tc>
                <w:tcPr>
                  <w:tcW w:w="560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57C124C3" w14:textId="77777777" w:rsidR="004865B9" w:rsidRDefault="00000000">
                  <w:pPr>
                    <w:pStyle w:val="Standard"/>
                    <w:widowControl/>
                    <w:spacing w:after="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背景為獨立類別，穩定辨識為背景僅解除鎖定並提示「請出示食物圖卡」，不記錄</w:t>
                  </w:r>
                </w:p>
              </w:tc>
            </w:tr>
          </w:tbl>
          <w:p w14:paraId="16038877" w14:textId="77777777" w:rsidR="004865B9" w:rsidRDefault="00000000">
            <w:pPr>
              <w:pStyle w:val="Standard"/>
              <w:widowControl/>
              <w:spacing w:before="200" w:after="120" w:line="240" w:lineRule="auto"/>
              <w:outlineLvl w:val="2"/>
            </w:pPr>
            <w:r>
              <w:rPr>
                <w:rFonts w:ascii="標楷體" w:eastAsia="標楷體" w:hAnsi="標楷體" w:cs="標楷體"/>
                <w:color w:val="404040"/>
                <w:sz w:val="22"/>
                <w:szCs w:val="22"/>
              </w:rPr>
              <w:t>系統流程圖</w:t>
            </w:r>
          </w:p>
          <w:tbl>
            <w:tblPr>
              <w:tblW w:w="8080" w:type="dxa"/>
              <w:tblInd w:w="551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80"/>
            </w:tblGrid>
            <w:tr w:rsidR="004865B9" w14:paraId="42B21CD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08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F8F8F8"/>
                  <w:tcMar>
                    <w:top w:w="200" w:type="dxa"/>
                    <w:left w:w="240" w:type="dxa"/>
                    <w:bottom w:w="200" w:type="dxa"/>
                    <w:right w:w="240" w:type="dxa"/>
                  </w:tcMar>
                </w:tcPr>
                <w:p w14:paraId="20970DA1" w14:textId="77777777" w:rsidR="004865B9" w:rsidRDefault="00000000">
                  <w:pPr>
                    <w:pStyle w:val="Standard"/>
                    <w:widowControl/>
                    <w:spacing w:after="4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[啟動] → 訓練模型（五類別各取樣 20 筆，樣本數揭露）</w:t>
                  </w:r>
                </w:p>
                <w:p w14:paraId="5DF2AF81" w14:textId="77777777" w:rsidR="004865B9" w:rsidRDefault="00000000">
                  <w:pPr>
                    <w:pStyle w:val="Standard"/>
                    <w:widowControl/>
                    <w:spacing w:after="4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 xml:space="preserve">　　↓</w:t>
                  </w:r>
                </w:p>
                <w:p w14:paraId="4243D5C9" w14:textId="77777777" w:rsidR="004865B9" w:rsidRDefault="00000000">
                  <w:pPr>
                    <w:pStyle w:val="Standard"/>
                    <w:widowControl/>
                    <w:spacing w:after="4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[影像輸入／每 0.5 秒分類一次 → 讀取（標籤）]</w:t>
                  </w:r>
                </w:p>
                <w:p w14:paraId="3F6D4567" w14:textId="77777777" w:rsidR="004865B9" w:rsidRDefault="00000000">
                  <w:pPr>
                    <w:pStyle w:val="Standard"/>
                    <w:widowControl/>
                    <w:spacing w:after="4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 xml:space="preserve">　　↓</w:t>
                  </w:r>
                </w:p>
                <w:p w14:paraId="5E0C61E6" w14:textId="77777777" w:rsidR="004865B9" w:rsidRDefault="00000000">
                  <w:pPr>
                    <w:pStyle w:val="Standard"/>
                    <w:widowControl/>
                    <w:spacing w:after="4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 xml:space="preserve">[與前次標籤比較] </w:t>
                  </w:r>
                  <w:proofErr w:type="gramStart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─</w:t>
                  </w:r>
                  <w:proofErr w:type="gramEnd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 xml:space="preserve"> 不同 → 連續次數歸 1 → 回到取樣</w:t>
                  </w:r>
                </w:p>
                <w:p w14:paraId="1C149A76" w14:textId="77777777" w:rsidR="004865B9" w:rsidRDefault="00000000">
                  <w:pPr>
                    <w:pStyle w:val="Standard"/>
                    <w:widowControl/>
                    <w:spacing w:after="4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 xml:space="preserve">　　↓ 相同（連續次數＋1）</w:t>
                  </w:r>
                </w:p>
                <w:p w14:paraId="5D76558A" w14:textId="77777777" w:rsidR="004865B9" w:rsidRDefault="00000000">
                  <w:pPr>
                    <w:pStyle w:val="Standard"/>
                    <w:widowControl/>
                    <w:spacing w:after="4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[連續次數＝5？] ─ 否 → 回到取樣</w:t>
                  </w:r>
                </w:p>
                <w:p w14:paraId="1FBC8393" w14:textId="77777777" w:rsidR="004865B9" w:rsidRDefault="00000000">
                  <w:pPr>
                    <w:pStyle w:val="Standard"/>
                    <w:widowControl/>
                    <w:spacing w:after="4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 xml:space="preserve">　　↓ 是</w:t>
                  </w:r>
                </w:p>
                <w:p w14:paraId="1E105C38" w14:textId="77777777" w:rsidR="004865B9" w:rsidRDefault="00000000">
                  <w:pPr>
                    <w:pStyle w:val="Standard"/>
                    <w:widowControl/>
                    <w:spacing w:after="4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[背景類？] ─ 是 → 解除防重複鎖定，提示「請出示食物圖卡」</w:t>
                  </w:r>
                </w:p>
                <w:p w14:paraId="74AEA48F" w14:textId="77777777" w:rsidR="004865B9" w:rsidRDefault="00000000">
                  <w:pPr>
                    <w:pStyle w:val="Standard"/>
                    <w:widowControl/>
                    <w:spacing w:after="4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 xml:space="preserve">　　↓ 否（且未鎖定）</w:t>
                  </w:r>
                </w:p>
                <w:p w14:paraId="6AEC0871" w14:textId="77777777" w:rsidR="004865B9" w:rsidRDefault="00000000">
                  <w:pPr>
                    <w:pStyle w:val="Standard"/>
                    <w:widowControl/>
                    <w:spacing w:after="4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 xml:space="preserve">[確定類別 → </w:t>
                  </w:r>
                  <w:proofErr w:type="gramStart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該類份數</w:t>
                  </w:r>
                  <w:proofErr w:type="gramEnd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＋1、加入清單、鎖定防重複，介面即時回饋]</w:t>
                  </w:r>
                </w:p>
                <w:p w14:paraId="7C0CD90C" w14:textId="77777777" w:rsidR="004865B9" w:rsidRDefault="00000000">
                  <w:pPr>
                    <w:pStyle w:val="Standard"/>
                    <w:widowControl/>
                    <w:spacing w:after="4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 xml:space="preserve">　　↓ 按「完成記錄</w:t>
                  </w:r>
                  <w:proofErr w:type="gramStart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·</w:t>
                  </w:r>
                  <w:proofErr w:type="gramEnd"/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分析」</w:t>
                  </w:r>
                </w:p>
                <w:p w14:paraId="13EFA742" w14:textId="77777777" w:rsidR="004865B9" w:rsidRDefault="00000000">
                  <w:pPr>
                    <w:pStyle w:val="Standard"/>
                    <w:widowControl/>
                    <w:spacing w:after="4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[均衡分析：四類逐一檢查缺少／偏多 → 組合建議]</w:t>
                  </w:r>
                </w:p>
                <w:p w14:paraId="6BF0593A" w14:textId="77777777" w:rsidR="004865B9" w:rsidRDefault="00000000">
                  <w:pPr>
                    <w:pStyle w:val="Standard"/>
                    <w:widowControl/>
                    <w:spacing w:after="4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 xml:space="preserve">　　↓</w:t>
                  </w:r>
                </w:p>
                <w:p w14:paraId="7E9C067E" w14:textId="77777777" w:rsidR="004865B9" w:rsidRDefault="00000000">
                  <w:pPr>
                    <w:pStyle w:val="Standard"/>
                    <w:widowControl/>
                    <w:spacing w:after="40" w:line="240" w:lineRule="auto"/>
                  </w:pPr>
                  <w:r>
                    <w:rPr>
                      <w:rFonts w:ascii="標楷體" w:eastAsia="標楷體" w:hAnsi="標楷體" w:cs="標楷體"/>
                      <w:color w:val="000000"/>
                      <w:sz w:val="22"/>
                      <w:szCs w:val="22"/>
                    </w:rPr>
                    <w:t>[回饋：均衡→開心稱讚；不均衡→擔心提出建議] → 回到取樣</w:t>
                  </w:r>
                </w:p>
              </w:tc>
            </w:tr>
          </w:tbl>
          <w:p w14:paraId="460A2553" w14:textId="77777777" w:rsidR="004865B9" w:rsidRDefault="004865B9">
            <w:pPr>
              <w:pStyle w:val="Standard"/>
              <w:widowControl/>
              <w:spacing w:after="0" w:line="240" w:lineRule="auto"/>
              <w:rPr>
                <w:rFonts w:ascii="微軟正黑體" w:hAnsi="微軟正黑體" w:cs="微軟正黑體"/>
                <w:sz w:val="22"/>
                <w:szCs w:val="22"/>
              </w:rPr>
            </w:pPr>
          </w:p>
        </w:tc>
      </w:tr>
    </w:tbl>
    <w:p w14:paraId="48BD2840" w14:textId="77777777" w:rsidR="004865B9" w:rsidRDefault="004865B9">
      <w:pPr>
        <w:pStyle w:val="Standard"/>
        <w:widowControl/>
        <w:rPr>
          <w:rFonts w:ascii="Times New Roman" w:hAnsi="Times New Roman" w:cs="Times New Roman"/>
          <w:sz w:val="28"/>
          <w:szCs w:val="28"/>
        </w:rPr>
      </w:pPr>
    </w:p>
    <w:p w14:paraId="1BBDF379" w14:textId="77777777" w:rsidR="004865B9" w:rsidRDefault="004865B9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</w:pPr>
    </w:p>
    <w:sectPr w:rsidR="004865B9">
      <w:headerReference w:type="default" r:id="rId7"/>
      <w:footerReference w:type="default" r:id="rId8"/>
      <w:pgSz w:w="11906" w:h="16838"/>
      <w:pgMar w:top="1134" w:right="1077" w:bottom="1134" w:left="1077" w:header="851" w:footer="283" w:gutter="0"/>
      <w:cols w:space="720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86AC5" w14:textId="77777777" w:rsidR="00261F40" w:rsidRDefault="00261F40">
      <w:r>
        <w:separator/>
      </w:r>
    </w:p>
  </w:endnote>
  <w:endnote w:type="continuationSeparator" w:id="0">
    <w:p w14:paraId="1F2D88ED" w14:textId="77777777" w:rsidR="00261F40" w:rsidRDefault="00261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980BD" w14:textId="77777777" w:rsidR="00000000" w:rsidRDefault="00000000">
    <w:pPr>
      <w:pStyle w:val="a9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05CCAFA6" w14:textId="77777777" w:rsidR="00000000" w:rsidRDefault="0000000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F6EE8" w14:textId="77777777" w:rsidR="00261F40" w:rsidRDefault="00261F40">
      <w:r>
        <w:rPr>
          <w:color w:val="000000"/>
        </w:rPr>
        <w:separator/>
      </w:r>
    </w:p>
  </w:footnote>
  <w:footnote w:type="continuationSeparator" w:id="0">
    <w:p w14:paraId="436E421F" w14:textId="77777777" w:rsidR="00261F40" w:rsidRDefault="00261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DB71" w14:textId="77777777" w:rsidR="00000000" w:rsidRDefault="00000000">
    <w:pPr>
      <w:snapToGrid w:val="0"/>
      <w:rPr>
        <w:rFonts w:ascii="標楷體" w:eastAsia="標楷體" w:hAnsi="標楷體"/>
        <w:b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6FAD"/>
    <w:multiLevelType w:val="multilevel"/>
    <w:tmpl w:val="04EE8C78"/>
    <w:styleLink w:val="WWNum1"/>
    <w:lvl w:ilvl="0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cs="標楷體"/>
        <w:b w:val="0"/>
        <w:bCs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B63DAE"/>
    <w:multiLevelType w:val="multilevel"/>
    <w:tmpl w:val="DCE24F3A"/>
    <w:styleLink w:val="WWNum3"/>
    <w:lvl w:ilvl="0">
      <w:start w:val="1"/>
      <w:numFmt w:val="decimal"/>
      <w:lvlText w:val="%1、"/>
      <w:lvlJc w:val="left"/>
      <w:pPr>
        <w:ind w:left="510" w:hanging="51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01103E"/>
    <w:multiLevelType w:val="multilevel"/>
    <w:tmpl w:val="B8B8E2B0"/>
    <w:styleLink w:val="WWNum2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AD44619"/>
    <w:multiLevelType w:val="multilevel"/>
    <w:tmpl w:val="BF2C780C"/>
    <w:styleLink w:val="WWNum4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596865122">
    <w:abstractNumId w:val="0"/>
  </w:num>
  <w:num w:numId="2" w16cid:durableId="1874928009">
    <w:abstractNumId w:val="1"/>
  </w:num>
  <w:num w:numId="3" w16cid:durableId="2105031472">
    <w:abstractNumId w:val="2"/>
  </w:num>
  <w:num w:numId="4" w16cid:durableId="1868831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865B9"/>
    <w:rsid w:val="00261F40"/>
    <w:rsid w:val="004865B9"/>
    <w:rsid w:val="006133FC"/>
    <w:rsid w:val="00F3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92812"/>
  <w15:docId w15:val="{3436DACF-22CA-46BE-A9C5-E0CD6E04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/>
      <w:u w:val="single"/>
    </w:rPr>
  </w:style>
  <w:style w:type="paragraph" w:styleId="a4">
    <w:name w:val="List Paragraph"/>
    <w:basedOn w:val="a"/>
    <w:pPr>
      <w:ind w:left="480"/>
    </w:pPr>
  </w:style>
  <w:style w:type="paragraph" w:styleId="a5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6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styleId="ab">
    <w:name w:val="FollowedHyperlink"/>
    <w:basedOn w:val="a0"/>
    <w:rPr>
      <w:color w:val="954F72"/>
      <w:u w:val="single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character" w:styleId="ac">
    <w:name w:val="Unresolved Mention"/>
    <w:basedOn w:val="a0"/>
    <w:rPr>
      <w:color w:val="605E5C"/>
      <w:shd w:val="clear" w:color="auto" w:fill="E1DFDD"/>
    </w:rPr>
  </w:style>
  <w:style w:type="character" w:styleId="ad">
    <w:name w:val="annotation reference"/>
    <w:basedOn w:val="a0"/>
    <w:rPr>
      <w:sz w:val="18"/>
      <w:szCs w:val="18"/>
    </w:rPr>
  </w:style>
  <w:style w:type="paragraph" w:styleId="ae">
    <w:name w:val="annotation text"/>
    <w:basedOn w:val="a"/>
  </w:style>
  <w:style w:type="character" w:customStyle="1" w:styleId="af">
    <w:name w:val="註解文字 字元"/>
    <w:basedOn w:val="a0"/>
  </w:style>
  <w:style w:type="paragraph" w:styleId="af0">
    <w:name w:val="annotation subject"/>
    <w:basedOn w:val="ae"/>
    <w:next w:val="ae"/>
    <w:rPr>
      <w:b/>
      <w:bCs/>
    </w:rPr>
  </w:style>
  <w:style w:type="character" w:customStyle="1" w:styleId="af1">
    <w:name w:val="註解主旨 字元"/>
    <w:basedOn w:val="af"/>
    <w:rPr>
      <w:b/>
      <w:bCs/>
    </w:rPr>
  </w:style>
  <w:style w:type="paragraph" w:customStyle="1" w:styleId="Standard">
    <w:name w:val="Standard"/>
    <w:pPr>
      <w:widowControl w:val="0"/>
      <w:suppressAutoHyphens/>
      <w:spacing w:after="160" w:line="276" w:lineRule="auto"/>
      <w:textAlignment w:val="baseline"/>
    </w:pPr>
    <w:rPr>
      <w:rFonts w:ascii="Aptos" w:hAnsi="Aptos" w:cs="Aptos"/>
      <w:kern w:val="0"/>
      <w:szCs w:val="24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周櫻浬</dc:creator>
  <dc:description/>
  <cp:lastModifiedBy>雅旬 蔡</cp:lastModifiedBy>
  <cp:revision>2</cp:revision>
  <cp:lastPrinted>2026-09-08T05:54:00Z</cp:lastPrinted>
  <dcterms:created xsi:type="dcterms:W3CDTF">2026-09-09T06:29:00Z</dcterms:created>
  <dcterms:modified xsi:type="dcterms:W3CDTF">2026-09-09T06:29:00Z</dcterms:modified>
</cp:coreProperties>
</file>